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0BC" w:rsidRPr="00363570" w:rsidRDefault="007C2994" w:rsidP="00EB0DD8">
      <w:pPr>
        <w:rPr>
          <w:lang w:val="es-ES" w:eastAsia="es-ES_tradnl"/>
        </w:rPr>
      </w:pPr>
      <w:bookmarkStart w:id="0" w:name="_GoBack"/>
      <w:bookmarkEnd w:id="0"/>
      <w:r w:rsidRPr="00363570">
        <w:rPr>
          <w:lang w:val="es-ES" w:eastAsia="es-ES_tradnl"/>
        </w:rPr>
        <w:t xml:space="preserve">Requisitos </w:t>
      </w:r>
      <w:r w:rsidR="002B70BC" w:rsidRPr="00363570">
        <w:rPr>
          <w:lang w:val="es-ES" w:eastAsia="es-ES_tradnl"/>
        </w:rPr>
        <w:t xml:space="preserve">técnicos </w:t>
      </w:r>
      <w:r w:rsidRPr="00363570">
        <w:rPr>
          <w:lang w:val="es-ES" w:eastAsia="es-ES_tradnl"/>
        </w:rPr>
        <w:t>e instrucciones para el envío de solicitudes, escritos y comunicaciones por el Registro Electrónico</w:t>
      </w:r>
      <w:r w:rsidR="002B70BC" w:rsidRPr="00363570">
        <w:rPr>
          <w:lang w:val="es-ES" w:eastAsia="es-ES_tradnl"/>
        </w:rPr>
        <w:t>:</w:t>
      </w:r>
    </w:p>
    <w:p w:rsidR="002B70BC" w:rsidRDefault="002B70BC" w:rsidP="00E023D8">
      <w:pPr>
        <w:pStyle w:val="Ttulo1"/>
        <w:rPr>
          <w:color w:val="222222"/>
          <w:lang w:val="es-ES" w:eastAsia="es-ES_tradnl"/>
        </w:rPr>
      </w:pPr>
      <w:bookmarkStart w:id="1" w:name="_Requisitos_técnicos_para_1"/>
      <w:bookmarkEnd w:id="1"/>
      <w:r w:rsidRPr="007A7A5B">
        <w:rPr>
          <w:lang w:val="es-ES" w:eastAsia="es-ES_tradnl"/>
        </w:rPr>
        <w:t>Requisitos técnicos para el acceso y la utilización del Registro Electrónico</w:t>
      </w:r>
    </w:p>
    <w:p w:rsidR="002B70BC" w:rsidRDefault="002B70BC" w:rsidP="00E023D8">
      <w:pPr>
        <w:pStyle w:val="Ttulo1"/>
        <w:rPr>
          <w:color w:val="222222"/>
          <w:lang w:val="es-ES" w:eastAsia="es-ES_tradnl"/>
        </w:rPr>
      </w:pPr>
      <w:bookmarkStart w:id="2" w:name="_Instrucciones_para_presentar_1"/>
      <w:bookmarkEnd w:id="2"/>
      <w:r w:rsidRPr="007A7A5B">
        <w:rPr>
          <w:lang w:val="es-ES" w:eastAsia="es-ES_tradnl"/>
        </w:rPr>
        <w:t>Instrucciones para presentar una solicitud en el Registro Electrónico</w:t>
      </w:r>
    </w:p>
    <w:p w:rsidR="002B70BC" w:rsidRDefault="002B70BC" w:rsidP="00E023D8">
      <w:pPr>
        <w:pStyle w:val="Ttulo2"/>
        <w:rPr>
          <w:color w:val="222222"/>
          <w:lang w:val="es-ES" w:eastAsia="es-ES_tradnl"/>
        </w:rPr>
      </w:pPr>
      <w:r>
        <w:rPr>
          <w:color w:val="222222"/>
          <w:lang w:val="es-ES" w:eastAsia="es-ES_tradnl"/>
        </w:rPr>
        <w:tab/>
      </w:r>
      <w:r w:rsidRPr="007A7A5B">
        <w:rPr>
          <w:lang w:val="es-ES" w:eastAsia="es-ES_tradnl"/>
        </w:rPr>
        <w:t>Selección y cumplimentación del formulario</w:t>
      </w:r>
    </w:p>
    <w:p w:rsidR="002B70BC" w:rsidRDefault="002B70BC" w:rsidP="00E023D8">
      <w:pPr>
        <w:pStyle w:val="Ttulo2"/>
        <w:rPr>
          <w:lang w:val="es-ES" w:eastAsia="es-ES_tradnl"/>
        </w:rPr>
      </w:pPr>
      <w:r>
        <w:rPr>
          <w:color w:val="222222"/>
          <w:lang w:val="es-ES" w:eastAsia="es-ES_tradnl"/>
        </w:rPr>
        <w:tab/>
      </w:r>
      <w:r w:rsidRPr="007A7A5B">
        <w:rPr>
          <w:lang w:val="es-ES" w:eastAsia="es-ES_tradnl"/>
        </w:rPr>
        <w:t>Envío de la solicitud</w:t>
      </w:r>
    </w:p>
    <w:p w:rsidR="00856AE8" w:rsidRPr="00856AE8" w:rsidRDefault="00856AE8" w:rsidP="00856AE8">
      <w:pPr>
        <w:pStyle w:val="Tipoletra"/>
        <w:spacing w:line="240" w:lineRule="auto"/>
        <w:rPr>
          <w:lang w:val="es-ES" w:eastAsia="es-ES_tradnl"/>
        </w:rPr>
      </w:pPr>
    </w:p>
    <w:p w:rsidR="007C2994" w:rsidRPr="00E023D8" w:rsidRDefault="00E023D8" w:rsidP="00E023D8">
      <w:pPr>
        <w:rPr>
          <w:b/>
        </w:rPr>
      </w:pPr>
      <w:bookmarkStart w:id="3" w:name="_Requisitos_técnicos_para"/>
      <w:bookmarkEnd w:id="3"/>
      <w:r w:rsidRPr="00E023D8">
        <w:rPr>
          <w:b/>
        </w:rPr>
        <w:t xml:space="preserve">1 </w:t>
      </w:r>
      <w:r w:rsidR="007C2994" w:rsidRPr="00E023D8">
        <w:rPr>
          <w:b/>
        </w:rPr>
        <w:t>Requisitos técnicos para el acceso y utili</w:t>
      </w:r>
      <w:r w:rsidR="002B70BC" w:rsidRPr="00E023D8">
        <w:rPr>
          <w:b/>
        </w:rPr>
        <w:t>zación del Registro Electrónico</w:t>
      </w:r>
    </w:p>
    <w:p w:rsidR="000A0FC5" w:rsidRPr="000A0FC5" w:rsidRDefault="000A0FC5" w:rsidP="000A0FC5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val="es-ES" w:eastAsia="es-ES_tradnl"/>
        </w:rPr>
      </w:pPr>
      <w:r w:rsidRPr="000A0FC5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val="es-ES" w:eastAsia="es-ES_tradnl"/>
        </w:rPr>
        <w:t xml:space="preserve">Para utilizar  el Registro Electrónico y firmar el formulario es necesario disponer de alguno de </w:t>
      </w:r>
      <w:r w:rsidRPr="006D4D7E">
        <w:rPr>
          <w:rFonts w:ascii="BdE Neue Helvetica 55 Roman" w:eastAsia="Times New Roman" w:hAnsi="BdE Neue Helvetica 55 Roman" w:cs="Arial"/>
          <w:bCs/>
          <w:sz w:val="20"/>
          <w:szCs w:val="20"/>
          <w:lang w:val="es-ES" w:eastAsia="es-ES_tradnl"/>
        </w:rPr>
        <w:t xml:space="preserve">los </w:t>
      </w:r>
      <w:hyperlink r:id="rId8" w:history="1">
        <w:r w:rsidRPr="006D4D7E">
          <w:rPr>
            <w:rStyle w:val="Hipervnculo"/>
            <w:rFonts w:ascii="BdE Neue Helvetica 55 Roman" w:eastAsia="Times New Roman" w:hAnsi="BdE Neue Helvetica 55 Roman" w:cs="Arial"/>
            <w:bCs/>
            <w:sz w:val="20"/>
            <w:szCs w:val="20"/>
            <w:lang w:val="es-ES" w:eastAsia="es-ES_tradnl"/>
          </w:rPr>
          <w:t>certificados admitidos por el Banco</w:t>
        </w:r>
      </w:hyperlink>
      <w:r w:rsidR="005B29BE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val="es-ES" w:eastAsia="es-ES_tradnl"/>
        </w:rPr>
        <w:t xml:space="preserve">. </w:t>
      </w:r>
      <w:r w:rsidR="00DA3D50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val="es-ES" w:eastAsia="es-ES_tradnl"/>
        </w:rPr>
        <w:t>E</w:t>
      </w:r>
      <w:r w:rsidR="006D4D7E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val="es-ES" w:eastAsia="es-ES_tradnl"/>
        </w:rPr>
        <w:t>n el caso de disponer</w:t>
      </w:r>
      <w:r w:rsidR="005B29BE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val="es-ES" w:eastAsia="es-ES_tradnl"/>
        </w:rPr>
        <w:t xml:space="preserve"> de</w:t>
      </w:r>
      <w:r w:rsidR="00DA3D50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val="es-ES" w:eastAsia="es-ES_tradnl"/>
        </w:rPr>
        <w:t>l</w:t>
      </w:r>
      <w:r w:rsidR="005B29BE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val="es-ES" w:eastAsia="es-ES_tradnl"/>
        </w:rPr>
        <w:t xml:space="preserve"> certificado de la </w:t>
      </w:r>
      <w:r w:rsidRPr="000A0FC5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val="es-ES" w:eastAsia="es-ES_tradnl"/>
        </w:rPr>
        <w:t>Autoridad de Certificación del Banco de España (PKIBDE</w:t>
      </w:r>
      <w:r w:rsidR="005B29BE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val="es-ES" w:eastAsia="es-ES_tradnl"/>
        </w:rPr>
        <w:t>)</w:t>
      </w:r>
      <w:r w:rsidR="00DA3D50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val="es-ES" w:eastAsia="es-ES_tradnl"/>
        </w:rPr>
        <w:t xml:space="preserve"> p</w:t>
      </w:r>
      <w:r w:rsidR="00DA3D50" w:rsidRPr="000A0FC5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val="es-ES" w:eastAsia="es-ES_tradnl"/>
        </w:rPr>
        <w:t>ara personas jurídicas</w:t>
      </w:r>
      <w:r w:rsidR="00DA3D50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val="es-ES" w:eastAsia="es-ES_tradnl"/>
        </w:rPr>
        <w:t xml:space="preserve"> solo </w:t>
      </w:r>
      <w:r w:rsidR="006D4D7E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val="es-ES" w:eastAsia="es-ES_tradnl"/>
        </w:rPr>
        <w:t>será</w:t>
      </w:r>
      <w:r w:rsidR="00DA3D50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val="es-ES" w:eastAsia="es-ES_tradnl"/>
        </w:rPr>
        <w:t xml:space="preserve"> válido para autenticación</w:t>
      </w:r>
      <w:r w:rsidRPr="000A0FC5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val="es-ES" w:eastAsia="es-ES_tradnl"/>
        </w:rPr>
        <w:t>. El certificado  no debe estar caducado ni revocado por la autoridad de certificación emisora.</w:t>
      </w:r>
    </w:p>
    <w:p w:rsidR="007C2994" w:rsidRDefault="007C2994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eastAsia="es-ES_tradnl"/>
        </w:rPr>
        <w:t xml:space="preserve">Es necesario utilizar los </w:t>
      </w:r>
      <w:hyperlink r:id="rId9" w:history="1">
        <w:r w:rsidRPr="007C2994">
          <w:rPr>
            <w:rStyle w:val="Hipervnculo"/>
            <w:rFonts w:ascii="BdE Neue Helvetica 55 Roman" w:eastAsia="Times New Roman" w:hAnsi="BdE Neue Helvetica 55 Roman" w:cs="Arial"/>
            <w:bCs/>
            <w:sz w:val="20"/>
            <w:szCs w:val="20"/>
            <w:lang w:eastAsia="es-ES_tradnl"/>
          </w:rPr>
          <w:t>estándares y formatos</w:t>
        </w:r>
      </w:hyperlink>
      <w:r w:rsidRPr="007C2994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eastAsia="es-ES_tradnl"/>
        </w:rPr>
        <w:t xml:space="preserve"> indicados y para la incorporación de documentación complementaria anexa al formulario se admiten documentos con extensiones </w:t>
      </w: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</w:t>
      </w:r>
      <w:r w:rsidRPr="007C2994">
        <w:rPr>
          <w:rFonts w:ascii="BdE Neue Helvetica 55 Roman" w:eastAsia="Times New Roman" w:hAnsi="BdE Neue Helvetica 55 Roman" w:cs="Arial"/>
          <w:bCs/>
          <w:color w:val="222222"/>
          <w:sz w:val="20"/>
          <w:szCs w:val="20"/>
          <w:lang w:eastAsia="es-ES_tradnl"/>
        </w:rPr>
        <w:t>DOC, DOCX, XML, PDF, JPG, JPEG, XLSX y/o XLS,</w:t>
      </w: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siendo el tamaño máximo permitido por fichero de 9,5MB y de 10MB en total con el formulario.</w:t>
      </w:r>
    </w:p>
    <w:p w:rsidR="00645453" w:rsidRPr="00645453" w:rsidRDefault="00804C97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16"/>
          <w:szCs w:val="16"/>
          <w:lang w:val="es-ES" w:eastAsia="es-ES_tradnl"/>
        </w:rPr>
      </w:pPr>
      <w:hyperlink w:anchor="_Requisitos_técnicos_para_1" w:history="1">
        <w:r w:rsidR="00645453" w:rsidRPr="00E023D8">
          <w:rPr>
            <w:rStyle w:val="Hipervnculo"/>
            <w:rFonts w:ascii="BdE Neue Helvetica 55 Roman" w:eastAsia="Times New Roman" w:hAnsi="BdE Neue Helvetica 55 Roman" w:cs="Arial"/>
            <w:sz w:val="16"/>
            <w:szCs w:val="16"/>
            <w:lang w:val="es-ES" w:eastAsia="es-ES_tradnl"/>
          </w:rPr>
          <w:t>Volver</w:t>
        </w:r>
      </w:hyperlink>
    </w:p>
    <w:p w:rsidR="007C2994" w:rsidRPr="00E023D8" w:rsidRDefault="00E023D8" w:rsidP="00E023D8">
      <w:pPr>
        <w:rPr>
          <w:b/>
          <w:lang w:val="es-ES" w:eastAsia="es-ES_tradnl"/>
        </w:rPr>
      </w:pPr>
      <w:bookmarkStart w:id="4" w:name="_Instrucciones_para_presentar"/>
      <w:bookmarkEnd w:id="4"/>
      <w:r w:rsidRPr="00E023D8">
        <w:rPr>
          <w:b/>
          <w:lang w:val="es-ES" w:eastAsia="es-ES_tradnl"/>
        </w:rPr>
        <w:t xml:space="preserve">2 </w:t>
      </w:r>
      <w:r w:rsidR="007C2994" w:rsidRPr="00E023D8">
        <w:rPr>
          <w:b/>
          <w:lang w:val="es-ES" w:eastAsia="es-ES_tradnl"/>
        </w:rPr>
        <w:t> </w:t>
      </w:r>
      <w:r w:rsidR="002B70BC" w:rsidRPr="00E023D8">
        <w:rPr>
          <w:b/>
          <w:lang w:val="es-ES" w:eastAsia="es-ES_tradnl"/>
        </w:rPr>
        <w:t>Instrucciones p</w:t>
      </w:r>
      <w:r w:rsidR="007C2994" w:rsidRPr="00E023D8">
        <w:rPr>
          <w:b/>
          <w:lang w:val="es-ES" w:eastAsia="es-ES_tradnl"/>
        </w:rPr>
        <w:t>ara presentar una solicitud en el Registro Electrónico</w:t>
      </w:r>
    </w:p>
    <w:p w:rsidR="00662E2D" w:rsidRPr="00E023D8" w:rsidRDefault="00E023D8" w:rsidP="00E023D8">
      <w:pPr>
        <w:rPr>
          <w:b/>
          <w:lang w:val="es-ES" w:eastAsia="es-ES_tradnl"/>
        </w:rPr>
      </w:pPr>
      <w:bookmarkStart w:id="5" w:name="_Selección_y_cumplimentación"/>
      <w:bookmarkEnd w:id="5"/>
      <w:r w:rsidRPr="00E023D8">
        <w:rPr>
          <w:b/>
          <w:lang w:val="es-ES" w:eastAsia="es-ES_tradnl"/>
        </w:rPr>
        <w:t xml:space="preserve">2.1 </w:t>
      </w:r>
      <w:r w:rsidR="00662E2D" w:rsidRPr="00E023D8">
        <w:rPr>
          <w:b/>
          <w:lang w:val="es-ES" w:eastAsia="es-ES_tradnl"/>
        </w:rPr>
        <w:t>Selección y cumplimentación del formulario</w:t>
      </w:r>
    </w:p>
    <w:p w:rsidR="007C2994" w:rsidRPr="008E3096" w:rsidRDefault="007C2994" w:rsidP="007C2994">
      <w:pPr>
        <w:pStyle w:val="Prrafodelista"/>
        <w:numPr>
          <w:ilvl w:val="0"/>
          <w:numId w:val="41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8E3096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>Seleccione</w:t>
      </w:r>
      <w:r w:rsidRPr="008E3096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el trámite correspondiente y</w:t>
      </w:r>
      <w:r w:rsidRPr="008E3096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 xml:space="preserve"> acceda</w:t>
      </w:r>
      <w:r w:rsidRPr="008E3096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, mediante un certificado digital, al Registro Electrónico disponible en el apartado "Tramitación".</w:t>
      </w:r>
      <w:r w:rsidR="00736837">
        <w:rPr>
          <w:noProof/>
          <w:lang w:val="es-ES" w:eastAsia="es-ES"/>
        </w:rPr>
        <w:drawing>
          <wp:inline distT="0" distB="0" distL="0" distR="0">
            <wp:extent cx="3199638" cy="2536965"/>
            <wp:effectExtent l="19050" t="0" r="762" b="0"/>
            <wp:docPr id="6" name="Imagen 6" descr="C:\WINNT\Profiles\sgelmt\Archivos temporales de Internet\Content.Word\Nueva imagen (4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NT\Profiles\sgelmt\Archivos temporales de Internet\Content.Word\Nueva imagen (47)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037" cy="2537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994" w:rsidRPr="00856AE8" w:rsidRDefault="00BE2622" w:rsidP="00856AE8">
      <w:pPr>
        <w:pStyle w:val="Prrafodelista"/>
        <w:numPr>
          <w:ilvl w:val="0"/>
          <w:numId w:val="41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856AE8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Se muestra una pantalla con i</w:t>
      </w:r>
      <w:r w:rsidR="007C2994" w:rsidRPr="00856AE8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nformación sobre el certificado electrónico introducido</w:t>
      </w:r>
      <w:r w:rsidRPr="00856AE8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, dar al botón </w:t>
      </w:r>
      <w:r w:rsidRPr="00856AE8">
        <w:rPr>
          <w:rFonts w:ascii="BdE Neue Helvetica 55 Roman" w:eastAsia="Times New Roman" w:hAnsi="BdE Neue Helvetica 55 Roman" w:cs="Arial"/>
          <w:i/>
          <w:color w:val="222222"/>
          <w:sz w:val="20"/>
          <w:szCs w:val="20"/>
          <w:lang w:val="es-ES" w:eastAsia="es-ES_tradnl"/>
        </w:rPr>
        <w:t>Aceptar</w:t>
      </w:r>
      <w:r w:rsidR="007C2994" w:rsidRPr="00856AE8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y </w:t>
      </w:r>
      <w:r w:rsidRPr="00856AE8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seguidamente </w:t>
      </w:r>
      <w:r w:rsidR="007C2994" w:rsidRPr="00856AE8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>se solicita contraseña</w:t>
      </w:r>
      <w:r w:rsidR="007C2994" w:rsidRPr="00856AE8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para su uso</w:t>
      </w:r>
      <w:r w:rsidR="00856AE8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.</w:t>
      </w:r>
    </w:p>
    <w:p w:rsidR="007C2994" w:rsidRPr="007C2994" w:rsidRDefault="008E066E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>
        <w:rPr>
          <w:rFonts w:ascii="BdE Neue Helvetica 55 Roman" w:eastAsia="Times New Roman" w:hAnsi="BdE Neue Helvetica 55 Roman" w:cs="Arial"/>
          <w:noProof/>
          <w:color w:val="222222"/>
          <w:sz w:val="20"/>
          <w:szCs w:val="2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322580</wp:posOffset>
                </wp:positionH>
                <wp:positionV relativeFrom="paragraph">
                  <wp:posOffset>337185</wp:posOffset>
                </wp:positionV>
                <wp:extent cx="406400" cy="46355"/>
                <wp:effectExtent l="11430" t="10795" r="10795" b="9525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46355"/>
                        </a:xfrm>
                        <a:prstGeom prst="rect">
                          <a:avLst/>
                        </a:prstGeom>
                        <a:solidFill>
                          <a:srgbClr val="003399"/>
                        </a:solidFill>
                        <a:ln w="9525">
                          <a:solidFill>
                            <a:srgbClr val="00339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999955" id="Rectangle 2" o:spid="_x0000_s1026" style="position:absolute;margin-left:25.4pt;margin-top:26.55pt;width:32pt;height:3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" fillcolor="#039" strokecolor="#039"/>
            </w:pict>
          </mc:Fallback>
        </mc:AlternateContent>
      </w:r>
      <w:r w:rsidR="007C2994" w:rsidRPr="007C2994">
        <w:rPr>
          <w:rFonts w:ascii="BdE Neue Helvetica 55 Roman" w:eastAsia="Times New Roman" w:hAnsi="BdE Neue Helvetica 55 Roman" w:cs="Arial"/>
          <w:noProof/>
          <w:color w:val="222222"/>
          <w:sz w:val="20"/>
          <w:szCs w:val="20"/>
          <w:lang w:val="es-ES" w:eastAsia="es-ES"/>
        </w:rPr>
        <w:drawing>
          <wp:inline distT="0" distB="0" distL="0" distR="0">
            <wp:extent cx="1746250" cy="965200"/>
            <wp:effectExtent l="19050" t="0" r="6350" b="0"/>
            <wp:docPr id="59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 Imagen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247" cy="96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2994"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         </w:t>
      </w:r>
      <w:r w:rsidR="00736837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                      </w:t>
      </w:r>
      <w:r w:rsidR="007C2994"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   </w:t>
      </w:r>
      <w:r w:rsidR="007C2994" w:rsidRPr="007C2994">
        <w:rPr>
          <w:rFonts w:ascii="BdE Neue Helvetica 55 Roman" w:hAnsi="BdE Neue Helvetica 55 Roman"/>
          <w:noProof/>
          <w:sz w:val="20"/>
          <w:szCs w:val="20"/>
          <w:lang w:val="es-ES" w:eastAsia="es-ES"/>
        </w:rPr>
        <w:drawing>
          <wp:inline distT="0" distB="0" distL="0" distR="0">
            <wp:extent cx="1314450" cy="582209"/>
            <wp:effectExtent l="19050" t="0" r="0" b="0"/>
            <wp:docPr id="60" name="Imagen 4" descr="C:\WINNT\Profiles\sgelmt\Archivos temporales de Internet\Content.Word\Nueva imagen (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NT\Profiles\sgelmt\Archivos temporales de Internet\Content.Word\Nueva imagen (9)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676" cy="58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994" w:rsidRPr="00856AE8" w:rsidRDefault="007C2994" w:rsidP="00856AE8">
      <w:pPr>
        <w:pStyle w:val="Prrafodelista"/>
        <w:numPr>
          <w:ilvl w:val="0"/>
          <w:numId w:val="41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856AE8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Seleccione opción  </w:t>
      </w:r>
      <w:r w:rsidRPr="00856AE8">
        <w:rPr>
          <w:rFonts w:ascii="BdE Neue Helvetica 55 Roman" w:eastAsia="Times New Roman" w:hAnsi="BdE Neue Helvetica 55 Roman" w:cs="Arial"/>
          <w:b/>
          <w:i/>
          <w:color w:val="222222"/>
          <w:sz w:val="20"/>
          <w:szCs w:val="20"/>
          <w:lang w:val="es-ES" w:eastAsia="es-ES_tradnl"/>
        </w:rPr>
        <w:t>Descargar for</w:t>
      </w:r>
      <w:r w:rsidRPr="00856AE8">
        <w:rPr>
          <w:rFonts w:ascii="BdE Neue Helvetica 55 Roman" w:eastAsia="Times New Roman" w:hAnsi="BdE Neue Helvetica 55 Roman" w:cs="Arial"/>
          <w:i/>
          <w:color w:val="222222"/>
          <w:sz w:val="20"/>
          <w:szCs w:val="20"/>
          <w:lang w:val="es-ES" w:eastAsia="es-ES_tradnl"/>
        </w:rPr>
        <w:t>mulario</w:t>
      </w:r>
      <w:r w:rsidRPr="00856AE8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 xml:space="preserve">. </w:t>
      </w:r>
      <w:r w:rsidRPr="00856AE8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Se muestra el nombre del trámite donde se realizará la anotación registral.</w:t>
      </w:r>
    </w:p>
    <w:p w:rsidR="007C2994" w:rsidRPr="007C2994" w:rsidRDefault="004A20FA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>
        <w:rPr>
          <w:noProof/>
          <w:lang w:val="es-ES" w:eastAsia="es-ES"/>
        </w:rPr>
        <w:drawing>
          <wp:inline distT="0" distB="0" distL="0" distR="0">
            <wp:extent cx="3155950" cy="1403159"/>
            <wp:effectExtent l="19050" t="0" r="6350" b="0"/>
            <wp:docPr id="16" name="Imagen 16" descr="C:\WINNT\Profiles\sgelmt\Archivos temporales de Internet\Content.Word\Nueva imagen (4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WINNT\Profiles\sgelmt\Archivos temporales de Internet\Content.Word\Nueva imagen (43)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418" cy="1402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994" w:rsidRPr="00856AE8" w:rsidRDefault="007C2994" w:rsidP="00856AE8">
      <w:pPr>
        <w:pStyle w:val="Prrafodelista"/>
        <w:numPr>
          <w:ilvl w:val="0"/>
          <w:numId w:val="41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</w:pPr>
      <w:r w:rsidRPr="00856AE8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Elija opción según </w:t>
      </w:r>
      <w:r w:rsidRPr="00856AE8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 xml:space="preserve">actuante: </w:t>
      </w:r>
      <w:r w:rsidRPr="00856AE8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Interesado o Representante.</w:t>
      </w:r>
    </w:p>
    <w:p w:rsidR="007C2994" w:rsidRPr="007C2994" w:rsidRDefault="0004377B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>
        <w:rPr>
          <w:noProof/>
          <w:lang w:val="es-ES" w:eastAsia="es-ES"/>
        </w:rPr>
        <w:drawing>
          <wp:inline distT="0" distB="0" distL="0" distR="0">
            <wp:extent cx="3369525" cy="1045633"/>
            <wp:effectExtent l="19050" t="0" r="2325" b="0"/>
            <wp:docPr id="19" name="Imagen 19" descr="C:\WINNT\Profiles\sgelmt\Archivos temporales de Internet\Content.Word\Nueva imagen (4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WINNT\Profiles\sgelmt\Archivos temporales de Internet\Content.Word\Nueva imagen (45)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44" cy="104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994" w:rsidRPr="00856AE8" w:rsidRDefault="007C2994" w:rsidP="00856AE8">
      <w:pPr>
        <w:pStyle w:val="Prrafodelista"/>
        <w:numPr>
          <w:ilvl w:val="0"/>
          <w:numId w:val="41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856AE8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 xml:space="preserve">Abra </w:t>
      </w:r>
      <w:r w:rsidRPr="00856AE8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el formulario pulsando el botón </w:t>
      </w:r>
      <w:r w:rsidRPr="00856AE8">
        <w:rPr>
          <w:rFonts w:ascii="BdE Neue Helvetica 55 Roman" w:eastAsia="Times New Roman" w:hAnsi="BdE Neue Helvetica 55 Roman" w:cs="Arial"/>
          <w:i/>
          <w:color w:val="222222"/>
          <w:sz w:val="20"/>
          <w:szCs w:val="20"/>
          <w:lang w:val="es-ES" w:eastAsia="es-ES_tradnl"/>
        </w:rPr>
        <w:t>Abrir</w:t>
      </w:r>
      <w:r w:rsidRPr="00856AE8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de la ventana de descarga de archivo. </w:t>
      </w:r>
    </w:p>
    <w:p w:rsidR="007C2994" w:rsidRPr="007C2994" w:rsidRDefault="007C2994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eastAsia="Times New Roman" w:hAnsi="BdE Neue Helvetica 55 Roman" w:cs="Arial"/>
          <w:noProof/>
          <w:color w:val="222222"/>
          <w:sz w:val="20"/>
          <w:szCs w:val="20"/>
          <w:lang w:val="es-ES" w:eastAsia="es-ES"/>
        </w:rPr>
        <w:drawing>
          <wp:inline distT="0" distB="0" distL="0" distR="0">
            <wp:extent cx="1395078" cy="867834"/>
            <wp:effectExtent l="19050" t="0" r="0" b="0"/>
            <wp:docPr id="63" name="Imagen 10" descr="C:\WINNT\Profiles\sgelmt\Mis documentos\Mis imágenes\Nueva imagen (1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WINNT\Profiles\sgelmt\Mis documentos\Mis imágenes\Nueva imagen (12)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199" cy="87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994" w:rsidRPr="007C2994" w:rsidRDefault="007C2994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El formulario también se puede guardar para cumplimentar en otro momento.</w:t>
      </w:r>
      <w:r w:rsidRPr="007C2994">
        <w:rPr>
          <w:rFonts w:ascii="BdE Neue Helvetica 55 Roman" w:eastAsia="Times New Roman" w:hAnsi="BdE Neue Helvetica 55 Roman" w:cs="Arial"/>
          <w:noProof/>
          <w:color w:val="222222"/>
          <w:sz w:val="20"/>
          <w:szCs w:val="20"/>
          <w:lang w:eastAsia="es-ES_tradnl"/>
        </w:rPr>
        <w:t xml:space="preserve"> </w:t>
      </w:r>
    </w:p>
    <w:p w:rsidR="007C2994" w:rsidRPr="00856AE8" w:rsidRDefault="007C2994" w:rsidP="00856AE8">
      <w:pPr>
        <w:pStyle w:val="Prrafodelista"/>
        <w:numPr>
          <w:ilvl w:val="0"/>
          <w:numId w:val="43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856AE8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>Cumplimente</w:t>
      </w:r>
      <w:r w:rsidRPr="00856AE8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el formulario. </w:t>
      </w:r>
    </w:p>
    <w:p w:rsidR="007C2994" w:rsidRDefault="007C2994" w:rsidP="0028208F">
      <w:pPr>
        <w:spacing w:before="240" w:after="0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Los datos obligatorios está</w:t>
      </w:r>
      <w:r w:rsidR="0093253C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n indicados con asterisco (*),</w:t>
      </w:r>
      <w:r w:rsidR="00BE2622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o</w:t>
      </w:r>
      <w:r w:rsidR="00655BC8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también</w:t>
      </w:r>
      <w:r w:rsidR="00BE2622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</w:t>
      </w:r>
      <w:r w:rsidR="0093253C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puede pulsar </w:t>
      </w: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el botón </w:t>
      </w:r>
      <w:r w:rsidRPr="00BE2622">
        <w:rPr>
          <w:rFonts w:ascii="BdE Neue Helvetica 55 Roman" w:eastAsia="Times New Roman" w:hAnsi="BdE Neue Helvetica 55 Roman" w:cs="Arial"/>
          <w:i/>
          <w:color w:val="222222"/>
          <w:sz w:val="20"/>
          <w:szCs w:val="20"/>
          <w:lang w:val="es-ES" w:eastAsia="es-ES_tradnl"/>
        </w:rPr>
        <w:t>Validar</w:t>
      </w:r>
      <w:r w:rsidR="00BE2622">
        <w:rPr>
          <w:rFonts w:ascii="BdE Neue Helvetica 55 Roman" w:eastAsia="Times New Roman" w:hAnsi="BdE Neue Helvetica 55 Roman" w:cs="Arial"/>
          <w:i/>
          <w:color w:val="222222"/>
          <w:sz w:val="20"/>
          <w:szCs w:val="20"/>
          <w:lang w:val="es-ES" w:eastAsia="es-ES_tradnl"/>
        </w:rPr>
        <w:t xml:space="preserve">, </w:t>
      </w:r>
      <w:r w:rsidR="00BE2622" w:rsidRPr="00BE2622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situado al final del formulario</w:t>
      </w: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, </w:t>
      </w:r>
      <w:r w:rsidR="0093253C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para que se muestren en rojo</w:t>
      </w: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.</w:t>
      </w:r>
    </w:p>
    <w:p w:rsidR="00736837" w:rsidRDefault="00736837" w:rsidP="0028208F">
      <w:pPr>
        <w:spacing w:before="240" w:after="0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</w:p>
    <w:p w:rsidR="008E3096" w:rsidRDefault="008E3096" w:rsidP="0028208F">
      <w:pPr>
        <w:spacing w:before="240" w:after="0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</w:p>
    <w:p w:rsidR="008E3096" w:rsidRDefault="008E3096" w:rsidP="0028208F">
      <w:pPr>
        <w:spacing w:before="240" w:after="0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</w:p>
    <w:p w:rsidR="008E3096" w:rsidRDefault="008E3096" w:rsidP="0028208F">
      <w:pPr>
        <w:spacing w:before="240" w:after="0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</w:p>
    <w:p w:rsidR="008E3096" w:rsidRDefault="008E3096" w:rsidP="0028208F">
      <w:pPr>
        <w:spacing w:before="240" w:after="0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</w:p>
    <w:p w:rsidR="0028208F" w:rsidRPr="0028208F" w:rsidRDefault="0028208F" w:rsidP="0028208F">
      <w:pPr>
        <w:spacing w:before="240" w:after="0" w:line="240" w:lineRule="auto"/>
        <w:ind w:left="709"/>
        <w:rPr>
          <w:rFonts w:ascii="BdE Neue Helvetica 55 Roman" w:eastAsia="Times New Roman" w:hAnsi="BdE Neue Helvetica 55 Roman" w:cs="Arial"/>
          <w:b/>
          <w:color w:val="222222"/>
          <w:sz w:val="8"/>
          <w:szCs w:val="8"/>
          <w:lang w:val="es-ES" w:eastAsia="es-ES_tradnl"/>
        </w:rPr>
      </w:pPr>
      <w:r w:rsidRPr="0028208F">
        <w:rPr>
          <w:rFonts w:ascii="BdE Neue Helvetica 55 Roman" w:eastAsia="Times New Roman" w:hAnsi="BdE Neue Helvetica 55 Roman" w:cs="Arial"/>
          <w:b/>
          <w:color w:val="222222"/>
          <w:sz w:val="8"/>
          <w:szCs w:val="8"/>
          <w:lang w:val="es-ES" w:eastAsia="es-ES_tradnl"/>
        </w:rPr>
        <w:t>Página 1</w:t>
      </w:r>
      <w:r w:rsidRPr="0028208F">
        <w:rPr>
          <w:rFonts w:ascii="BdE Neue Helvetica 55 Roman" w:eastAsia="Times New Roman" w:hAnsi="BdE Neue Helvetica 55 Roman" w:cs="Arial"/>
          <w:color w:val="222222"/>
          <w:sz w:val="8"/>
          <w:szCs w:val="8"/>
          <w:lang w:val="es-ES" w:eastAsia="es-ES_tradnl"/>
        </w:rPr>
        <w:tab/>
      </w:r>
      <w:r w:rsidRPr="0028208F">
        <w:rPr>
          <w:rFonts w:ascii="BdE Neue Helvetica 55 Roman" w:eastAsia="Times New Roman" w:hAnsi="BdE Neue Helvetica 55 Roman" w:cs="Arial"/>
          <w:color w:val="222222"/>
          <w:sz w:val="8"/>
          <w:szCs w:val="8"/>
          <w:lang w:val="es-ES" w:eastAsia="es-ES_tradnl"/>
        </w:rPr>
        <w:tab/>
      </w:r>
      <w:r w:rsidRPr="0028208F">
        <w:rPr>
          <w:rFonts w:ascii="BdE Neue Helvetica 55 Roman" w:eastAsia="Times New Roman" w:hAnsi="BdE Neue Helvetica 55 Roman" w:cs="Arial"/>
          <w:color w:val="222222"/>
          <w:sz w:val="8"/>
          <w:szCs w:val="8"/>
          <w:lang w:val="es-ES" w:eastAsia="es-ES_tradnl"/>
        </w:rPr>
        <w:tab/>
      </w:r>
      <w:r w:rsidRPr="0028208F">
        <w:rPr>
          <w:rFonts w:ascii="BdE Neue Helvetica 55 Roman" w:eastAsia="Times New Roman" w:hAnsi="BdE Neue Helvetica 55 Roman" w:cs="Arial"/>
          <w:color w:val="222222"/>
          <w:sz w:val="8"/>
          <w:szCs w:val="8"/>
          <w:lang w:val="es-ES" w:eastAsia="es-ES_tradnl"/>
        </w:rPr>
        <w:tab/>
      </w:r>
      <w:r w:rsidRPr="0028208F">
        <w:rPr>
          <w:rFonts w:ascii="BdE Neue Helvetica 55 Roman" w:eastAsia="Times New Roman" w:hAnsi="BdE Neue Helvetica 55 Roman" w:cs="Arial"/>
          <w:color w:val="222222"/>
          <w:sz w:val="8"/>
          <w:szCs w:val="8"/>
          <w:lang w:val="es-ES" w:eastAsia="es-ES_tradnl"/>
        </w:rPr>
        <w:tab/>
      </w:r>
      <w:r w:rsidRPr="0028208F">
        <w:rPr>
          <w:rFonts w:ascii="BdE Neue Helvetica 55 Roman" w:eastAsia="Times New Roman" w:hAnsi="BdE Neue Helvetica 55 Roman" w:cs="Arial"/>
          <w:color w:val="222222"/>
          <w:sz w:val="8"/>
          <w:szCs w:val="8"/>
          <w:lang w:val="es-ES" w:eastAsia="es-ES_tradnl"/>
        </w:rPr>
        <w:tab/>
      </w:r>
      <w:r w:rsidRPr="0028208F">
        <w:rPr>
          <w:rFonts w:ascii="BdE Neue Helvetica 55 Roman" w:eastAsia="Times New Roman" w:hAnsi="BdE Neue Helvetica 55 Roman" w:cs="Arial"/>
          <w:b/>
          <w:color w:val="222222"/>
          <w:sz w:val="8"/>
          <w:szCs w:val="8"/>
          <w:lang w:val="es-ES" w:eastAsia="es-ES_tradnl"/>
        </w:rPr>
        <w:t>Página 2</w:t>
      </w:r>
    </w:p>
    <w:p w:rsidR="007C2994" w:rsidRPr="007C2994" w:rsidRDefault="007C2994" w:rsidP="0028208F">
      <w:pPr>
        <w:spacing w:after="0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eastAsia="Times New Roman" w:hAnsi="BdE Neue Helvetica 55 Roman" w:cs="Arial"/>
          <w:noProof/>
          <w:color w:val="222222"/>
          <w:sz w:val="20"/>
          <w:szCs w:val="20"/>
          <w:lang w:val="es-ES" w:eastAsia="es-ES"/>
        </w:rPr>
        <w:lastRenderedPageBreak/>
        <w:drawing>
          <wp:inline distT="0" distB="0" distL="0" distR="0">
            <wp:extent cx="2065782" cy="2915509"/>
            <wp:effectExtent l="19050" t="0" r="0" b="0"/>
            <wp:docPr id="64" name="Imagen 11" descr="C:\WINNT\Profiles\sgelmt\Archivos temporales de Internet\Content.Word\Nueva imagen (1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WINNT\Profiles\sgelmt\Archivos temporales de Internet\Content.Word\Nueva imagen (13)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496" cy="291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    </w:t>
      </w:r>
      <w:r w:rsidR="00655BC8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                 </w:t>
      </w: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</w:t>
      </w:r>
      <w:r w:rsidRPr="007C2994">
        <w:rPr>
          <w:rFonts w:ascii="BdE Neue Helvetica 55 Roman" w:eastAsia="Times New Roman" w:hAnsi="BdE Neue Helvetica 55 Roman" w:cs="Arial"/>
          <w:noProof/>
          <w:color w:val="222222"/>
          <w:sz w:val="20"/>
          <w:szCs w:val="20"/>
          <w:lang w:val="es-ES" w:eastAsia="es-ES"/>
        </w:rPr>
        <w:drawing>
          <wp:inline distT="0" distB="0" distL="0" distR="0">
            <wp:extent cx="1960245" cy="2146300"/>
            <wp:effectExtent l="19050" t="0" r="1905" b="0"/>
            <wp:docPr id="65" name="Imagen 17" descr="C:\WINNT\Profiles\sgelmt\Archivos temporales de Internet\Content.Word\Nueva imagen (1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WINNT\Profiles\sgelmt\Archivos temporales de Internet\Content.Word\Nueva imagen (14)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1" cy="214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994" w:rsidRPr="007C2994" w:rsidRDefault="007C2994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</w:p>
    <w:p w:rsidR="007C2994" w:rsidRPr="0089305B" w:rsidRDefault="007C2994" w:rsidP="0089305B">
      <w:pPr>
        <w:pStyle w:val="Prrafodelista"/>
        <w:numPr>
          <w:ilvl w:val="0"/>
          <w:numId w:val="43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Puede </w:t>
      </w:r>
      <w:r w:rsidRPr="0089305B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>incorporar documentación completaría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,  activando la opción </w:t>
      </w:r>
      <w:r w:rsidRPr="0089305B">
        <w:rPr>
          <w:rFonts w:ascii="BdE Neue Helvetica 55 Roman" w:eastAsia="Times New Roman" w:hAnsi="BdE Neue Helvetica 55 Roman" w:cs="Arial"/>
          <w:i/>
          <w:color w:val="222222"/>
          <w:sz w:val="20"/>
          <w:szCs w:val="20"/>
          <w:lang w:val="es-ES" w:eastAsia="es-ES_tradnl"/>
        </w:rPr>
        <w:t>Si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en el apartado </w:t>
      </w:r>
      <w:r w:rsidRPr="0089305B">
        <w:rPr>
          <w:rFonts w:ascii="BdE Neue Helvetica 55 Roman" w:eastAsia="Times New Roman" w:hAnsi="BdE Neue Helvetica 55 Roman" w:cs="Arial"/>
          <w:i/>
          <w:color w:val="222222"/>
          <w:sz w:val="20"/>
          <w:szCs w:val="20"/>
          <w:lang w:val="es-ES" w:eastAsia="es-ES_tradnl"/>
        </w:rPr>
        <w:t>"Presenta documentación adjunta"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. En la zona habilitada, pulse el signo </w:t>
      </w:r>
      <w:r w:rsidRPr="0089305B">
        <w:rPr>
          <w:rFonts w:ascii="BdE Neue Helvetica 55 Roman" w:eastAsia="Times New Roman" w:hAnsi="BdE Neue Helvetica 55 Roman" w:cs="Arial"/>
          <w:i/>
          <w:color w:val="222222"/>
          <w:sz w:val="20"/>
          <w:szCs w:val="20"/>
          <w:lang w:val="es-ES" w:eastAsia="es-ES_tradnl"/>
        </w:rPr>
        <w:t>(+)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, que le abrirá una ventana para seleccionar los ficheros</w:t>
      </w:r>
      <w:r w:rsidR="00BE2622"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. C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umplimente la casilla </w:t>
      </w:r>
      <w:r w:rsidRPr="0089305B">
        <w:rPr>
          <w:rFonts w:ascii="BdE Neue Helvetica 55 Roman" w:eastAsia="Times New Roman" w:hAnsi="BdE Neue Helvetica 55 Roman" w:cs="Arial"/>
          <w:i/>
          <w:color w:val="222222"/>
          <w:sz w:val="20"/>
          <w:szCs w:val="20"/>
          <w:lang w:val="es-ES" w:eastAsia="es-ES_tradnl"/>
        </w:rPr>
        <w:t>Descripción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. </w:t>
      </w:r>
    </w:p>
    <w:p w:rsidR="007C2994" w:rsidRPr="007C2994" w:rsidRDefault="007C2994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eastAsia="Times New Roman" w:hAnsi="BdE Neue Helvetica 55 Roman" w:cs="Arial"/>
          <w:noProof/>
          <w:color w:val="222222"/>
          <w:sz w:val="20"/>
          <w:szCs w:val="20"/>
          <w:lang w:val="es-ES" w:eastAsia="es-ES"/>
        </w:rPr>
        <w:drawing>
          <wp:inline distT="0" distB="0" distL="0" distR="0">
            <wp:extent cx="2673350" cy="753534"/>
            <wp:effectExtent l="19050" t="0" r="0" b="0"/>
            <wp:docPr id="66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753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C2994" w:rsidRPr="007C2994" w:rsidRDefault="007C2994" w:rsidP="00BE2622">
      <w:pPr>
        <w:pStyle w:val="Prrafodelista"/>
        <w:numPr>
          <w:ilvl w:val="0"/>
          <w:numId w:val="40"/>
        </w:numPr>
        <w:spacing w:before="100" w:beforeAutospacing="1" w:after="100" w:afterAutospacing="1" w:line="240" w:lineRule="auto"/>
        <w:jc w:val="both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Los formatos permitidos para los ficheros anexos son: </w:t>
      </w:r>
      <w:proofErr w:type="spellStart"/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doc</w:t>
      </w:r>
      <w:proofErr w:type="spellEnd"/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, </w:t>
      </w:r>
      <w:proofErr w:type="spellStart"/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docx</w:t>
      </w:r>
      <w:proofErr w:type="spellEnd"/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, </w:t>
      </w:r>
      <w:proofErr w:type="spellStart"/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xml</w:t>
      </w:r>
      <w:proofErr w:type="spellEnd"/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, </w:t>
      </w:r>
      <w:proofErr w:type="spellStart"/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pdf</w:t>
      </w:r>
      <w:proofErr w:type="spellEnd"/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, </w:t>
      </w:r>
      <w:proofErr w:type="spellStart"/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jpg</w:t>
      </w:r>
      <w:proofErr w:type="spellEnd"/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, </w:t>
      </w:r>
      <w:proofErr w:type="spellStart"/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jpeg</w:t>
      </w:r>
      <w:proofErr w:type="spellEnd"/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, </w:t>
      </w:r>
      <w:proofErr w:type="spellStart"/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xlsx</w:t>
      </w:r>
      <w:proofErr w:type="spellEnd"/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y </w:t>
      </w:r>
      <w:proofErr w:type="spellStart"/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xls</w:t>
      </w:r>
      <w:proofErr w:type="spellEnd"/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.  </w:t>
      </w:r>
    </w:p>
    <w:p w:rsidR="00BE2622" w:rsidRDefault="007C2994" w:rsidP="00BE2622">
      <w:pPr>
        <w:pStyle w:val="Prrafodelista"/>
        <w:numPr>
          <w:ilvl w:val="0"/>
          <w:numId w:val="40"/>
        </w:numPr>
        <w:spacing w:before="100" w:beforeAutospacing="1" w:after="100" w:afterAutospacing="1" w:line="240" w:lineRule="auto"/>
        <w:jc w:val="both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El tamaño máximo de los ficheros anexados no puede ser superior a 9,5 MB</w:t>
      </w:r>
    </w:p>
    <w:p w:rsidR="007C2994" w:rsidRPr="007C2994" w:rsidRDefault="00BE2622" w:rsidP="00BE2622">
      <w:pPr>
        <w:pStyle w:val="Prrafodelista"/>
        <w:numPr>
          <w:ilvl w:val="0"/>
          <w:numId w:val="40"/>
        </w:numPr>
        <w:spacing w:before="100" w:beforeAutospacing="1" w:after="100" w:afterAutospacing="1" w:line="240" w:lineRule="auto"/>
        <w:jc w:val="both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L</w:t>
      </w:r>
      <w:r w:rsidR="007C2994"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a longitud máxima </w:t>
      </w:r>
      <w:r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del nombre del fichero </w:t>
      </w:r>
      <w:r w:rsidR="007C2994"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es de 50 caracteres. </w:t>
      </w:r>
    </w:p>
    <w:p w:rsidR="007C2994" w:rsidRDefault="007C2994" w:rsidP="00BE2622">
      <w:pPr>
        <w:pStyle w:val="Prrafodelista"/>
        <w:numPr>
          <w:ilvl w:val="0"/>
          <w:numId w:val="40"/>
        </w:numPr>
        <w:spacing w:before="100" w:beforeAutospacing="1" w:after="100" w:afterAutospacing="1" w:line="240" w:lineRule="auto"/>
        <w:jc w:val="both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El tamaño máximo del formulario y los ficheros anexados no puede superar los 10 MB.</w:t>
      </w:r>
    </w:p>
    <w:p w:rsidR="0089305B" w:rsidRPr="007C2994" w:rsidRDefault="0089305B" w:rsidP="0089305B">
      <w:pPr>
        <w:pStyle w:val="Prrafodelista"/>
        <w:spacing w:before="100" w:beforeAutospacing="1" w:after="100" w:afterAutospacing="1" w:line="240" w:lineRule="auto"/>
        <w:ind w:left="360"/>
        <w:jc w:val="both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</w:p>
    <w:p w:rsidR="007C2994" w:rsidRPr="0089305B" w:rsidRDefault="007C2994" w:rsidP="0089305B">
      <w:pPr>
        <w:pStyle w:val="Prrafodelista"/>
        <w:numPr>
          <w:ilvl w:val="0"/>
          <w:numId w:val="43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89305B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>Valide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el formulario.</w:t>
      </w:r>
    </w:p>
    <w:p w:rsidR="00736837" w:rsidRDefault="007C2994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Pulse el botón </w:t>
      </w:r>
      <w:r w:rsidRPr="00BE2622">
        <w:rPr>
          <w:rFonts w:ascii="BdE Neue Helvetica 55 Roman" w:eastAsia="Times New Roman" w:hAnsi="BdE Neue Helvetica 55 Roman" w:cs="Arial"/>
          <w:i/>
          <w:color w:val="222222"/>
          <w:sz w:val="20"/>
          <w:szCs w:val="20"/>
          <w:lang w:val="es-ES" w:eastAsia="es-ES_tradnl"/>
        </w:rPr>
        <w:t>Validar</w:t>
      </w: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situado al  final del impreso. </w:t>
      </w:r>
      <w:r w:rsidRPr="007C2994">
        <w:rPr>
          <w:rFonts w:ascii="BdE Neue Helvetica 55 Roman" w:hAnsi="BdE Neue Helvetica 55 Roman"/>
          <w:noProof/>
          <w:sz w:val="20"/>
          <w:szCs w:val="20"/>
          <w:lang w:eastAsia="es-ES_tradnl"/>
        </w:rPr>
        <w:t xml:space="preserve"> </w:t>
      </w: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En caso de error en la cumplimentación o falta de datos se indicará</w:t>
      </w:r>
      <w:r w:rsidR="0028208F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n</w:t>
      </w: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en una pantalla emergente y los campos se mostrarán en rojo.</w:t>
      </w:r>
    </w:p>
    <w:p w:rsidR="007C2994" w:rsidRPr="007C2994" w:rsidRDefault="007C2994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hAnsi="BdE Neue Helvetica 55 Roman"/>
          <w:noProof/>
          <w:sz w:val="20"/>
          <w:szCs w:val="20"/>
          <w:lang w:eastAsia="es-ES_tradnl"/>
        </w:rPr>
        <w:t xml:space="preserve">  </w:t>
      </w:r>
      <w:r w:rsidRPr="007C2994">
        <w:rPr>
          <w:rFonts w:ascii="BdE Neue Helvetica 55 Roman" w:hAnsi="BdE Neue Helvetica 55 Roman"/>
          <w:noProof/>
          <w:sz w:val="20"/>
          <w:szCs w:val="20"/>
          <w:lang w:val="es-ES" w:eastAsia="es-ES"/>
        </w:rPr>
        <mc:AlternateContent>
          <mc:Choice Requires="wpg">
            <w:drawing>
              <wp:inline distT="0" distB="0" distL="0" distR="0">
                <wp:extent cx="2813050" cy="1913467"/>
                <wp:effectExtent l="0" t="0" r="6350" b="0"/>
                <wp:docPr id="9" name="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3050" cy="1913467"/>
                          <a:chOff x="144463" y="144463"/>
                          <a:chExt cx="4487391" cy="3077666"/>
                        </a:xfrm>
                      </wpg:grpSpPr>
                      <pic:pic xmlns:pic="http://schemas.openxmlformats.org/drawingml/2006/picture">
                        <pic:nvPicPr>
                          <pic:cNvPr id="2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463" y="144463"/>
                            <a:ext cx="2483321" cy="2388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7704" y="2564904"/>
                            <a:ext cx="27241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27" name="5 Conector recto de flecha"/>
                        <wps:cNvCnPr/>
                        <wps:spPr>
                          <a:xfrm>
                            <a:off x="1979712" y="2492896"/>
                            <a:ext cx="360040" cy="432048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CC33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8E093E" id="8 Grupo" o:spid="_x0000_s1026" style="width:221.5pt;height:150.65pt;mso-position-horizontal-relative:char;mso-position-vertical-relative:line" coordorigin="1444,1444" coordsize="44873,30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444;top:1444;width:24833;height:23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JfkC+AAAA2wAAAA8AAABkcnMvZG93bnJldi54bWxEj80KwjAQhO+C7xBW8KapglqqUURQvIl/&#10;4HFp1rbYbEoTa317Iwgeh5n5hlmsWlOKhmpXWFYwGkYgiFOrC84UXM7bQQzCeWSNpWVS8CYHq2W3&#10;s8BE2xcfqTn5TAQIuwQV5N5XiZQuzcmgG9qKOHh3Wxv0QdaZ1DW+AtyUchxFU2mw4LCQY0WbnNLH&#10;6WkUpGV83TWNPRyyQuPGPPG2n6FS/V67noPw1Pp/+NfeawXjCXy/hB8gl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IJfkC+AAAA2wAAAA8AAAAAAAAAAAAAAAAAnwIAAGRy&#10;cy9kb3ducmV2LnhtbFBLBQYAAAAABAAEAPcAAACKAwAAAAA=&#10;">
                  <v:imagedata r:id="rId21" o:title=""/>
                </v:shape>
                <v:shape id="Picture 4" o:spid="_x0000_s1028" type="#_x0000_t75" style="position:absolute;left:19077;top:25649;width:27241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vrPbCAAAA2wAAAA8AAABkcnMvZG93bnJldi54bWxEj82KwjAUhfcDvkO4grsxrQsZqlFEEXXn&#10;1Irba3Nti81NbaLtvP1kYMDl4fx8nPmyN7V4UesqywricQSCOLe64kJBdtp+foFwHlljbZkU/JCD&#10;5WLwMcdE246/6ZX6QoQRdgkqKL1vEildXpJBN7YNcfButjXog2wLqVvswrip5SSKptJgxYFQYkPr&#10;kvJ7+jSB6x77a3Xhzp0vh/S+y87HTRwrNRr2qxkIT71/h//be61gMoW/L+EHyM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r6z2wgAAANsAAAAPAAAAAAAAAAAAAAAAAJ8C&#10;AABkcnMvZG93bnJldi54bWxQSwUGAAAAAAQABAD3AAAAjgMAAAAA&#10;">
                  <v:imagedata r:id="rId22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5 Conector recto de flecha" o:spid="_x0000_s1029" type="#_x0000_t32" style="position:absolute;left:19797;top:24928;width:3600;height:43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OC0MUAAADbAAAADwAAAGRycy9kb3ducmV2LnhtbESPQWvCQBSE7wX/w/KE3upGBW1TV1GL&#10;0IuHai65vWafyWr2bciumvrr3YLgcZiZb5jZorO1uFDrjWMFw0ECgrhw2nCpINtv3t5B+ICssXZM&#10;Cv7Iw2Lee5lhqt2Vf+iyC6WIEPYpKqhCaFIpfVGRRT9wDXH0Dq61GKJsS6lbvEa4reUoSSbSouG4&#10;UGFD64qK0+5sFayyfLz5OG7L7Jx85Ube1mP/a5R67XfLTxCBuvAMP9rfWsFoCv9f4g+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6OC0MUAAADbAAAADwAAAAAAAAAA&#10;AAAAAAChAgAAZHJzL2Rvd25yZXYueG1sUEsFBgAAAAAEAAQA+QAAAJMDAAAAAA==&#10;" strokecolor="#c30" strokeweight="2pt">
                  <v:stroke endarrow="open"/>
                </v:shape>
                <w10:anchorlock/>
              </v:group>
            </w:pict>
          </mc:Fallback>
        </mc:AlternateContent>
      </w:r>
    </w:p>
    <w:p w:rsidR="007C2994" w:rsidRPr="007C2994" w:rsidRDefault="007C2994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Si la cumplimentación es correcta, se informa sobre la necesidad de firmar el formulario con un certificado válido.</w:t>
      </w:r>
    </w:p>
    <w:p w:rsidR="007C2994" w:rsidRPr="007C2994" w:rsidRDefault="007C2994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eastAsia="Times New Roman" w:hAnsi="BdE Neue Helvetica 55 Roman" w:cs="Arial"/>
          <w:noProof/>
          <w:color w:val="222222"/>
          <w:sz w:val="20"/>
          <w:szCs w:val="20"/>
          <w:lang w:val="es-ES" w:eastAsia="es-ES"/>
        </w:rPr>
        <w:lastRenderedPageBreak/>
        <w:drawing>
          <wp:inline distT="0" distB="0" distL="0" distR="0">
            <wp:extent cx="1767417" cy="753533"/>
            <wp:effectExtent l="19050" t="0" r="4233" b="0"/>
            <wp:docPr id="68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326" cy="753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D29" w:rsidRPr="0089305B" w:rsidRDefault="007C2994" w:rsidP="0089305B">
      <w:pPr>
        <w:pStyle w:val="Prrafodelista"/>
        <w:numPr>
          <w:ilvl w:val="0"/>
          <w:numId w:val="43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89305B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>Firme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el formulario</w:t>
      </w:r>
    </w:p>
    <w:p w:rsidR="007C2994" w:rsidRPr="007C2994" w:rsidRDefault="007C2994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Sitúese en la casilla  </w:t>
      </w:r>
      <w:r w:rsidRPr="00BE2622">
        <w:rPr>
          <w:rFonts w:ascii="BdE Neue Helvetica 55 Roman" w:eastAsia="Times New Roman" w:hAnsi="BdE Neue Helvetica 55 Roman" w:cs="Arial"/>
          <w:i/>
          <w:color w:val="222222"/>
          <w:sz w:val="20"/>
          <w:szCs w:val="20"/>
          <w:lang w:val="es-ES" w:eastAsia="es-ES_tradnl"/>
        </w:rPr>
        <w:t>Firma Electrónica</w:t>
      </w:r>
      <w:r w:rsidR="00BE2622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,</w:t>
      </w: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que se muestra tras validar el impreso</w:t>
      </w:r>
      <w:r w:rsidR="00BE2622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,</w:t>
      </w: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y pulse sobre el recuadro.</w:t>
      </w:r>
    </w:p>
    <w:p w:rsidR="007C2994" w:rsidRDefault="00736837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>
        <w:rPr>
          <w:noProof/>
          <w:lang w:val="es-ES" w:eastAsia="es-ES"/>
        </w:rPr>
        <w:drawing>
          <wp:inline distT="0" distB="0" distL="0" distR="0">
            <wp:extent cx="2923117" cy="3162300"/>
            <wp:effectExtent l="19050" t="0" r="0" b="0"/>
            <wp:docPr id="3" name="Imagen 3" descr="C:\WINNT\Profiles\sgelmt\Archivos temporales de Internet\Content.Word\Nueva imagen (4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NT\Profiles\sgelmt\Archivos temporales de Internet\Content.Word\Nueva imagen (46)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09" cy="31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622" w:rsidRDefault="00BE2622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000000" w:themeColor="text1"/>
          <w:sz w:val="20"/>
          <w:szCs w:val="20"/>
          <w:lang w:val="es-ES" w:eastAsia="es-ES_tradnl"/>
        </w:rPr>
      </w:pPr>
      <w:r w:rsidRPr="00BE2622">
        <w:rPr>
          <w:rFonts w:ascii="BdE Neue Helvetica 55 Roman" w:eastAsia="Times New Roman" w:hAnsi="BdE Neue Helvetica 55 Roman" w:cs="Arial"/>
          <w:color w:val="000000" w:themeColor="text1"/>
          <w:sz w:val="20"/>
          <w:szCs w:val="20"/>
          <w:lang w:val="es-ES" w:eastAsia="es-ES_tradnl"/>
        </w:rPr>
        <w:t>La firma del formulario debe de ser coincidente con el presentador, que deberá ser el interesado si actúa en nombre propio, o su representante, si se presenta a través de este.</w:t>
      </w:r>
    </w:p>
    <w:p w:rsidR="00662E2D" w:rsidRPr="007C2994" w:rsidRDefault="00662E2D" w:rsidP="00662E2D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El formulario no admite ninguna modificación tras ser firmado</w:t>
      </w:r>
    </w:p>
    <w:p w:rsidR="007C2994" w:rsidRPr="0089305B" w:rsidRDefault="00F0129B" w:rsidP="0089305B">
      <w:pPr>
        <w:pStyle w:val="Prrafodelista"/>
        <w:numPr>
          <w:ilvl w:val="0"/>
          <w:numId w:val="44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Se muestra</w:t>
      </w:r>
      <w:r w:rsidR="007C2994"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una pantalla emergente con información 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del certificado de firma</w:t>
      </w:r>
      <w:r w:rsidR="007C2994"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. Pulse el botón  </w:t>
      </w:r>
      <w:r w:rsidR="009528EB" w:rsidRPr="0089305B">
        <w:rPr>
          <w:rFonts w:ascii="BdE Neue Helvetica 55 Roman" w:eastAsia="Times New Roman" w:hAnsi="BdE Neue Helvetica 55 Roman" w:cs="Arial"/>
          <w:b/>
          <w:i/>
          <w:color w:val="222222"/>
          <w:sz w:val="20"/>
          <w:szCs w:val="20"/>
          <w:lang w:val="es-ES" w:eastAsia="es-ES_tradnl"/>
        </w:rPr>
        <w:t>F</w:t>
      </w:r>
      <w:r w:rsidR="007C2994" w:rsidRPr="0089305B">
        <w:rPr>
          <w:rFonts w:ascii="BdE Neue Helvetica 55 Roman" w:eastAsia="Times New Roman" w:hAnsi="BdE Neue Helvetica 55 Roman" w:cs="Arial"/>
          <w:b/>
          <w:i/>
          <w:color w:val="222222"/>
          <w:sz w:val="20"/>
          <w:szCs w:val="20"/>
          <w:lang w:val="es-ES" w:eastAsia="es-ES_tradnl"/>
        </w:rPr>
        <w:t>irmar</w:t>
      </w:r>
      <w:r w:rsidR="007C2994"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.</w:t>
      </w:r>
    </w:p>
    <w:p w:rsidR="009528EB" w:rsidRPr="007C2994" w:rsidRDefault="009528EB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>
        <w:rPr>
          <w:noProof/>
          <w:lang w:val="es-ES" w:eastAsia="es-ES"/>
        </w:rPr>
        <w:drawing>
          <wp:inline distT="0" distB="0" distL="0" distR="0">
            <wp:extent cx="2410884" cy="2905346"/>
            <wp:effectExtent l="19050" t="0" r="8466" b="0"/>
            <wp:docPr id="21" name="Imagen 21" descr="C:\WINNT\Profiles\sgelmt\Archivos temporales de Internet\Content.Word\Nueva imagen (4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WINNT\Profiles\sgelmt\Archivos temporales de Internet\Content.Word\Nueva imagen (48)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945" cy="290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994" w:rsidRPr="0089305B" w:rsidRDefault="007C2994" w:rsidP="0089305B">
      <w:pPr>
        <w:pStyle w:val="Prrafodelista"/>
        <w:numPr>
          <w:ilvl w:val="0"/>
          <w:numId w:val="44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lastRenderedPageBreak/>
        <w:t xml:space="preserve">Se muestra la pantalla para guardar el formulario en su pc o en otro dispositivo para su posterior envío. </w:t>
      </w:r>
      <w:r w:rsidRPr="0089305B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>Seleccione ruta y guarde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. </w:t>
      </w:r>
    </w:p>
    <w:p w:rsidR="007C2994" w:rsidRPr="007C2994" w:rsidRDefault="007C2994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hAnsi="BdE Neue Helvetica 55 Roman"/>
          <w:noProof/>
          <w:sz w:val="20"/>
          <w:szCs w:val="20"/>
          <w:lang w:val="es-ES" w:eastAsia="es-ES"/>
        </w:rPr>
        <w:drawing>
          <wp:inline distT="0" distB="0" distL="0" distR="0">
            <wp:extent cx="2008717" cy="1631231"/>
            <wp:effectExtent l="19050" t="0" r="0" b="0"/>
            <wp:docPr id="71" name="Imagen 4" descr="C:\WINNT\Profiles\sgelmt\Archivos temporales de Internet\Content.Word\Nueva imagen (1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NT\Profiles\sgelmt\Archivos temporales de Internet\Content.Word\Nueva imagen (19)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90" cy="163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994" w:rsidRPr="0089305B" w:rsidRDefault="007C2994" w:rsidP="0089305B">
      <w:pPr>
        <w:pStyle w:val="Prrafodelista"/>
        <w:numPr>
          <w:ilvl w:val="0"/>
          <w:numId w:val="44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89305B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>Introduzca la clave de acceso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de su certificado para autenticar la firma.</w:t>
      </w:r>
    </w:p>
    <w:p w:rsidR="007C2994" w:rsidRPr="007C2994" w:rsidRDefault="007C2994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hAnsi="BdE Neue Helvetica 55 Roman"/>
          <w:noProof/>
          <w:sz w:val="20"/>
          <w:szCs w:val="20"/>
          <w:lang w:val="es-ES" w:eastAsia="es-ES"/>
        </w:rPr>
        <w:drawing>
          <wp:inline distT="0" distB="0" distL="0" distR="0">
            <wp:extent cx="2190750" cy="2859736"/>
            <wp:effectExtent l="19050" t="0" r="0" b="0"/>
            <wp:docPr id="72" name="Imagen 7" descr="C:\WINNT\Profiles\sgelmt\Archivos temporales de Internet\Content.Word\Nueva imagen (2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NT\Profiles\sgelmt\Archivos temporales de Internet\Content.Word\Nueva imagen (20)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676" cy="286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994" w:rsidRPr="0089305B" w:rsidRDefault="007C2994" w:rsidP="0089305B">
      <w:pPr>
        <w:pStyle w:val="Prrafodelista"/>
        <w:numPr>
          <w:ilvl w:val="0"/>
          <w:numId w:val="44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El formulario </w:t>
      </w:r>
      <w:r w:rsidRPr="0089305B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>muestra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la firma cumplimentada </w:t>
      </w:r>
      <w:r w:rsidR="007D34A6"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y </w:t>
      </w:r>
      <w:r w:rsidR="00FE796D"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está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listo para su envío.</w:t>
      </w:r>
    </w:p>
    <w:p w:rsidR="007C2994" w:rsidRDefault="00474B34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>
        <w:rPr>
          <w:noProof/>
          <w:lang w:val="es-ES" w:eastAsia="es-ES"/>
        </w:rPr>
        <w:drawing>
          <wp:inline distT="0" distB="0" distL="0" distR="0">
            <wp:extent cx="2360084" cy="2921266"/>
            <wp:effectExtent l="19050" t="0" r="2116" b="0"/>
            <wp:docPr id="24" name="Imagen 24" descr="C:\WINNT\Profiles\sgelmt\Archivos temporales de Internet\Content.Word\Nueva imagen (4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WINNT\Profiles\sgelmt\Archivos temporales de Internet\Content.Word\Nueva imagen (49)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424" cy="292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DD8" w:rsidRPr="00EB0DD8" w:rsidRDefault="00804C97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16"/>
          <w:szCs w:val="16"/>
          <w:lang w:val="es-ES" w:eastAsia="es-ES_tradnl"/>
        </w:rPr>
      </w:pPr>
      <w:hyperlink w:anchor="_Instrucciones_para_presentar_1" w:history="1">
        <w:r w:rsidR="00EB0DD8" w:rsidRPr="00856AE8">
          <w:rPr>
            <w:rStyle w:val="Hipervnculo"/>
            <w:rFonts w:ascii="BdE Neue Helvetica 55 Roman" w:eastAsia="Times New Roman" w:hAnsi="BdE Neue Helvetica 55 Roman" w:cs="Arial"/>
            <w:sz w:val="16"/>
            <w:szCs w:val="16"/>
            <w:lang w:val="es-ES" w:eastAsia="es-ES_tradnl"/>
          </w:rPr>
          <w:t>Volver</w:t>
        </w:r>
      </w:hyperlink>
    </w:p>
    <w:p w:rsidR="007C2994" w:rsidRPr="00E023D8" w:rsidRDefault="00E023D8" w:rsidP="00E023D8">
      <w:pPr>
        <w:rPr>
          <w:b/>
          <w:lang w:val="es-ES" w:eastAsia="es-ES_tradnl"/>
        </w:rPr>
      </w:pPr>
      <w:bookmarkStart w:id="6" w:name="_Envío_de_la"/>
      <w:bookmarkEnd w:id="6"/>
      <w:r w:rsidRPr="00E023D8">
        <w:rPr>
          <w:b/>
          <w:lang w:val="es-ES" w:eastAsia="es-ES_tradnl"/>
        </w:rPr>
        <w:lastRenderedPageBreak/>
        <w:t xml:space="preserve">2.2  </w:t>
      </w:r>
      <w:r w:rsidR="007C2994" w:rsidRPr="00E023D8">
        <w:rPr>
          <w:b/>
          <w:lang w:val="es-ES" w:eastAsia="es-ES_tradnl"/>
        </w:rPr>
        <w:t>Envío de la solicitud</w:t>
      </w:r>
    </w:p>
    <w:p w:rsidR="007C2994" w:rsidRPr="0089305B" w:rsidRDefault="007C2994" w:rsidP="0089305B">
      <w:pPr>
        <w:pStyle w:val="Prrafodelista"/>
        <w:numPr>
          <w:ilvl w:val="0"/>
          <w:numId w:val="44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noProof/>
          <w:color w:val="222222"/>
          <w:sz w:val="20"/>
          <w:szCs w:val="20"/>
          <w:lang w:eastAsia="es-ES_tradnl"/>
        </w:rPr>
      </w:pP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Vuelva a la aplicación de Registro Electrónico y selecci</w:t>
      </w:r>
      <w:r w:rsidR="00FE796D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o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n</w:t>
      </w:r>
      <w:r w:rsidR="00FE796D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e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la opción </w:t>
      </w:r>
      <w:r w:rsidRPr="0089305B">
        <w:rPr>
          <w:rFonts w:ascii="BdE Neue Helvetica 55 Roman" w:eastAsia="Times New Roman" w:hAnsi="BdE Neue Helvetica 55 Roman" w:cs="Arial"/>
          <w:b/>
          <w:i/>
          <w:color w:val="222222"/>
          <w:sz w:val="20"/>
          <w:szCs w:val="20"/>
          <w:lang w:val="es-ES" w:eastAsia="es-ES_tradnl"/>
        </w:rPr>
        <w:t>Enviar solicitud</w:t>
      </w:r>
      <w:r w:rsidR="009E2EEA" w:rsidRPr="0089305B">
        <w:rPr>
          <w:rFonts w:ascii="BdE Neue Helvetica 55 Roman" w:eastAsia="Times New Roman" w:hAnsi="BdE Neue Helvetica 55 Roman" w:cs="Arial"/>
          <w:noProof/>
          <w:color w:val="222222"/>
          <w:sz w:val="20"/>
          <w:szCs w:val="20"/>
          <w:lang w:eastAsia="es-ES_tradnl"/>
        </w:rPr>
        <w:t>.</w:t>
      </w:r>
    </w:p>
    <w:p w:rsidR="009E2EEA" w:rsidRPr="007C2994" w:rsidRDefault="009E2EEA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>
        <w:rPr>
          <w:noProof/>
          <w:lang w:val="es-ES" w:eastAsia="es-ES"/>
        </w:rPr>
        <w:drawing>
          <wp:inline distT="0" distB="0" distL="0" distR="0">
            <wp:extent cx="3223684" cy="1250199"/>
            <wp:effectExtent l="19050" t="0" r="0" b="0"/>
            <wp:docPr id="33" name="Imagen 33" descr="C:\WINNT\Profiles\sgelmt\Archivos temporales de Internet\Content.Word\Nueva imagen (5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WINNT\Profiles\sgelmt\Archivos temporales de Internet\Content.Word\Nueva imagen (50)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557" cy="125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994" w:rsidRPr="0089305B" w:rsidRDefault="009E2EEA" w:rsidP="0089305B">
      <w:pPr>
        <w:pStyle w:val="Prrafodelista"/>
        <w:numPr>
          <w:ilvl w:val="0"/>
          <w:numId w:val="44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En la nueva pantalla </w:t>
      </w:r>
      <w:r w:rsidRPr="0089305B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>l</w:t>
      </w:r>
      <w:r w:rsidR="007C2994" w:rsidRPr="0089305B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>ocalice y añada</w:t>
      </w:r>
      <w:r w:rsidR="007C2994"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el formulario cumplimentado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y guardado</w:t>
      </w:r>
      <w:r w:rsidR="007C2994"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mediante los botones de </w:t>
      </w:r>
      <w:r w:rsidR="007C2994" w:rsidRPr="0089305B">
        <w:rPr>
          <w:rFonts w:ascii="BdE Neue Helvetica 55 Roman" w:eastAsia="Times New Roman" w:hAnsi="BdE Neue Helvetica 55 Roman" w:cs="Arial"/>
          <w:i/>
          <w:color w:val="222222"/>
          <w:sz w:val="20"/>
          <w:szCs w:val="20"/>
          <w:lang w:val="es-ES" w:eastAsia="es-ES_tradnl"/>
        </w:rPr>
        <w:t xml:space="preserve">Examinar </w:t>
      </w:r>
      <w:r w:rsidR="007C2994"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y </w:t>
      </w:r>
      <w:r w:rsidR="007C2994" w:rsidRPr="0089305B">
        <w:rPr>
          <w:rFonts w:ascii="BdE Neue Helvetica 55 Roman" w:eastAsia="Times New Roman" w:hAnsi="BdE Neue Helvetica 55 Roman" w:cs="Arial"/>
          <w:i/>
          <w:color w:val="222222"/>
          <w:sz w:val="20"/>
          <w:szCs w:val="20"/>
          <w:lang w:val="es-ES" w:eastAsia="es-ES_tradnl"/>
        </w:rPr>
        <w:t>Añadir</w:t>
      </w:r>
      <w:r w:rsidR="007C2994"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respectivamente</w:t>
      </w:r>
    </w:p>
    <w:p w:rsidR="007C2994" w:rsidRPr="007C2994" w:rsidRDefault="007C2994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eastAsia="Times New Roman" w:hAnsi="BdE Neue Helvetica 55 Roman" w:cs="Arial"/>
          <w:noProof/>
          <w:color w:val="222222"/>
          <w:sz w:val="20"/>
          <w:szCs w:val="20"/>
          <w:lang w:val="es-ES" w:eastAsia="es-ES"/>
        </w:rPr>
        <mc:AlternateContent>
          <mc:Choice Requires="wpg">
            <w:drawing>
              <wp:inline distT="0" distB="0" distL="0" distR="0">
                <wp:extent cx="2882900" cy="1250950"/>
                <wp:effectExtent l="0" t="0" r="0" b="6350"/>
                <wp:docPr id="11" name="1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2900" cy="1250950"/>
                          <a:chOff x="1" y="144464"/>
                          <a:chExt cx="6100169" cy="3284536"/>
                        </a:xfrm>
                      </wpg:grpSpPr>
                      <pic:pic xmlns:pic="http://schemas.openxmlformats.org/drawingml/2006/picture">
                        <pic:nvPicPr>
                          <pic:cNvPr id="2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144464"/>
                            <a:ext cx="4571999" cy="2820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584" y="2564904"/>
                            <a:ext cx="5272586" cy="864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31" name="4 Conector recto de flecha"/>
                        <wps:cNvCnPr/>
                        <wps:spPr>
                          <a:xfrm>
                            <a:off x="2411760" y="1916832"/>
                            <a:ext cx="2376264" cy="936104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CC33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FEFE0A" id="10 Grupo" o:spid="_x0000_s1026" style="width:227pt;height:98.5pt;mso-position-horizontal-relative:char;mso-position-vertical-relative:line" coordorigin=",1444" coordsize="61001,32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">
                <v:shape id="Picture 2" o:spid="_x0000_s1027" type="#_x0000_t75" style="position:absolute;top:1444;width:45720;height:28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Phz7EAAAA2wAAAA8AAABkcnMvZG93bnJldi54bWxEj0FrwkAUhO8F/8PyhN6aTYIUG12DBASx&#10;haJtweMj+5pszb4N2VXTf98tCB6HmfmGWZaj7cSFBm8cK8iSFARx7bThRsHnx+ZpDsIHZI2dY1Lw&#10;Sx7K1eRhiYV2V97T5RAaESHsC1TQhtAXUvq6JYs+cT1x9L7dYDFEOTRSD3iNcNvJPE2fpUXDcaHF&#10;nqqW6tPhbBV0r9ZvzCz7eT/u9qZ6M1mdhy+lHqfjegEi0Bju4Vt7qxXkL/D/Jf4A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Phz7EAAAA2wAAAA8AAAAAAAAAAAAAAAAA&#10;nwIAAGRycy9kb3ducmV2LnhtbFBLBQYAAAAABAAEAPcAAACQAwAAAAA=&#10;">
                  <v:imagedata r:id="rId32" o:title=""/>
                </v:shape>
                <v:shape id="Picture 3" o:spid="_x0000_s1028" type="#_x0000_t75" style="position:absolute;left:8275;top:25649;width:52726;height:8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VJuzFAAAA2wAAAA8AAABkcnMvZG93bnJldi54bWxEj8FqwkAQhu8F32EZwVvdaKGV6CoiCkXw&#10;UFv0OmTHJJqdjdk1Rp++cyj0OPzzf/PNbNG5SrXUhNKzgdEwAUWceVtybuDne/M6ARUissXKMxl4&#10;UIDFvPcyw9T6O39Ru4+5EgiHFA0UMdap1iEryGEY+ppYspNvHEYZm1zbBu8Cd5UeJ8m7dliyXCiw&#10;plVB2WV/c6Ixfh5v53W4bq/1R/vcrQ+XUXcwZtDvllNQkbr4v/zX/rQG3sRefhEA6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FSbsxQAAANsAAAAPAAAAAAAAAAAAAAAA&#10;AJ8CAABkcnMvZG93bnJldi54bWxQSwUGAAAAAAQABAD3AAAAkQMAAAAA&#10;">
                  <v:imagedata r:id="rId33" o:title=""/>
                </v:shape>
                <v:shape id="4 Conector recto de flecha" o:spid="_x0000_s1029" type="#_x0000_t32" style="position:absolute;left:24117;top:19168;width:23763;height:93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8p4sUAAADbAAAADwAAAGRycy9kb3ducmV2LnhtbESPQWvCQBSE70L/w/IKvekmDZQaXUNr&#10;Ebz0oObi7Zl9Jmuzb0N21dhf3xUKHoeZ+YaZF4NtxYV6bxwrSCcJCOLKacO1gnK3Gr+D8AFZY+uY&#10;FNzIQ7F4Gs0x1+7KG7psQy0ihH2OCpoQulxKXzVk0U9cRxy9o+sthij7WuoerxFuW/maJG/SouG4&#10;0GBHy4aqn+3ZKvgs99lqevquy3PytTfyd5n5g1Hq5Xn4mIEINIRH+L+91gqyFO5f4g+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t8p4sUAAADbAAAADwAAAAAAAAAA&#10;AAAAAAChAgAAZHJzL2Rvd25yZXYueG1sUEsFBgAAAAAEAAQA+QAAAJMDAAAAAA==&#10;" strokecolor="#c30" strokeweight="2pt">
                  <v:stroke endarrow="open"/>
                </v:shape>
                <w10:anchorlock/>
              </v:group>
            </w:pict>
          </mc:Fallback>
        </mc:AlternateContent>
      </w:r>
    </w:p>
    <w:p w:rsidR="007C2994" w:rsidRPr="007C2994" w:rsidRDefault="007C2994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</w:p>
    <w:p w:rsidR="007C2994" w:rsidRPr="0089305B" w:rsidRDefault="00662E2D" w:rsidP="0089305B">
      <w:pPr>
        <w:pStyle w:val="Prrafodelista"/>
        <w:numPr>
          <w:ilvl w:val="0"/>
          <w:numId w:val="44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Se muestra una pantalla </w:t>
      </w:r>
      <w:r w:rsidR="00F0129B"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de </w:t>
      </w:r>
      <w:r w:rsidR="00F0129B" w:rsidRPr="0089305B">
        <w:rPr>
          <w:rFonts w:ascii="BdE Neue Helvetica 55 Roman" w:eastAsia="Times New Roman" w:hAnsi="BdE Neue Helvetica 55 Roman" w:cs="Arial"/>
          <w:i/>
          <w:color w:val="222222"/>
          <w:sz w:val="20"/>
          <w:szCs w:val="20"/>
          <w:lang w:val="es-ES" w:eastAsia="es-ES_tradnl"/>
        </w:rPr>
        <w:t>Confirmación</w:t>
      </w:r>
      <w:r w:rsidR="00F0129B"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informando sobre el proceso</w:t>
      </w:r>
      <w:r w:rsidR="00F0129B"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y </w:t>
      </w:r>
      <w:r w:rsidR="00F0129B" w:rsidRPr="0089305B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>estado</w:t>
      </w:r>
      <w:r w:rsidRPr="0089305B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 xml:space="preserve"> del envío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de la solicitud.</w:t>
      </w:r>
    </w:p>
    <w:p w:rsidR="007C2994" w:rsidRPr="007C2994" w:rsidRDefault="007C2994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hAnsi="BdE Neue Helvetica 55 Roman"/>
          <w:noProof/>
          <w:sz w:val="20"/>
          <w:szCs w:val="20"/>
          <w:lang w:val="es-ES" w:eastAsia="es-ES"/>
        </w:rPr>
        <w:drawing>
          <wp:inline distT="0" distB="0" distL="0" distR="0">
            <wp:extent cx="1809750" cy="1290699"/>
            <wp:effectExtent l="19050" t="0" r="0" b="0"/>
            <wp:docPr id="76" name="Imagen 26" descr="C:\WINNT\Profiles\sgelmt\Archivos temporales de Internet\Content.Word\Nueva imagen (2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WINNT\Profiles\sgelmt\Archivos temporales de Internet\Content.Word\Nueva imagen (24).bmp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34" cy="1293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994" w:rsidRPr="0089305B" w:rsidRDefault="007C2994" w:rsidP="0089305B">
      <w:pPr>
        <w:pStyle w:val="Prrafodelista"/>
        <w:numPr>
          <w:ilvl w:val="0"/>
          <w:numId w:val="44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En caso de completarse con </w:t>
      </w:r>
      <w:r w:rsidR="00662E2D"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éxito, el registro devuelve un </w:t>
      </w:r>
      <w:r w:rsidRPr="0089305B">
        <w:rPr>
          <w:rFonts w:ascii="BdE Neue Helvetica 55 Roman" w:eastAsia="Times New Roman" w:hAnsi="BdE Neue Helvetica 55 Roman" w:cs="Arial"/>
          <w:i/>
          <w:color w:val="222222"/>
          <w:sz w:val="20"/>
          <w:szCs w:val="20"/>
          <w:lang w:val="es-ES" w:eastAsia="es-ES_tradnl"/>
        </w:rPr>
        <w:t>Acuse de recibo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. </w:t>
      </w:r>
      <w:r w:rsidRPr="0089305B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>Pinche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</w:t>
      </w:r>
      <w:r w:rsidRPr="0089305B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>para consultar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los datos registrarles y </w:t>
      </w:r>
      <w:r w:rsidRPr="0089305B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>guarde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el recibo que le servirá de justificante de la operación realizada.</w:t>
      </w:r>
    </w:p>
    <w:p w:rsidR="007B2B78" w:rsidRDefault="007B2B78" w:rsidP="007304C2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>
        <w:rPr>
          <w:noProof/>
          <w:lang w:val="es-ES" w:eastAsia="es-ES"/>
        </w:rPr>
        <w:drawing>
          <wp:inline distT="0" distB="0" distL="0" distR="0">
            <wp:extent cx="2973917" cy="1200408"/>
            <wp:effectExtent l="19050" t="0" r="0" b="0"/>
            <wp:docPr id="39" name="Imagen 39" descr="C:\WINNT\Profiles\sgelmt\Archivos temporales de Internet\Content.Word\Nueva imagen (5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WINNT\Profiles\sgelmt\Archivos temporales de Internet\Content.Word\Nueva imagen (52).bmp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800" cy="120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7D5" w:rsidRPr="0089305B" w:rsidRDefault="004B7EF6" w:rsidP="0089305B">
      <w:pPr>
        <w:pStyle w:val="Prrafodelista"/>
        <w:numPr>
          <w:ilvl w:val="0"/>
          <w:numId w:val="44"/>
        </w:num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Para finalizar s</w:t>
      </w:r>
      <w:r w:rsidR="00D027D5"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e muestra el documento Acuse de recibo con los datos registrales. </w:t>
      </w:r>
      <w:r w:rsidR="00D027D5" w:rsidRPr="0089305B">
        <w:rPr>
          <w:rFonts w:ascii="BdE Neue Helvetica 55 Roman" w:eastAsia="Times New Roman" w:hAnsi="BdE Neue Helvetica 55 Roman" w:cs="Arial"/>
          <w:b/>
          <w:color w:val="222222"/>
          <w:sz w:val="20"/>
          <w:szCs w:val="20"/>
          <w:lang w:val="es-ES" w:eastAsia="es-ES_tradnl"/>
        </w:rPr>
        <w:t>Imprima o guarde</w:t>
      </w:r>
      <w:r w:rsidR="00D027D5"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el recibo  que le servirá de justificante de la operación realizada.</w:t>
      </w:r>
      <w:r w:rsidRPr="0089305B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</w:t>
      </w:r>
    </w:p>
    <w:p w:rsidR="007B2B78" w:rsidRPr="007C2994" w:rsidRDefault="004B7EF6" w:rsidP="007304C2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4B7EF6">
        <w:rPr>
          <w:rFonts w:ascii="BdE Neue Helvetica 55 Roman" w:eastAsia="Times New Roman" w:hAnsi="BdE Neue Helvetica 55 Roman" w:cs="Arial"/>
          <w:noProof/>
          <w:color w:val="222222"/>
          <w:sz w:val="20"/>
          <w:szCs w:val="20"/>
          <w:lang w:val="es-ES" w:eastAsia="es-ES"/>
        </w:rPr>
        <w:lastRenderedPageBreak/>
        <mc:AlternateContent>
          <mc:Choice Requires="wpg">
            <w:drawing>
              <wp:inline distT="0" distB="0" distL="0" distR="0">
                <wp:extent cx="3016758" cy="4433011"/>
                <wp:effectExtent l="0" t="0" r="0" b="5715"/>
                <wp:docPr id="5" name="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6758" cy="4433011"/>
                          <a:chOff x="144463" y="0"/>
                          <a:chExt cx="5734050" cy="8172450"/>
                        </a:xfrm>
                      </wpg:grpSpPr>
                      <pic:pic xmlns:pic="http://schemas.openxmlformats.org/drawingml/2006/picture">
                        <pic:nvPicPr>
                          <pic:cNvPr id="3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463" y="0"/>
                            <a:ext cx="5734050" cy="817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35" name="2 Rectángulo"/>
                        <wps:cNvSpPr/>
                        <wps:spPr>
                          <a:xfrm>
                            <a:off x="971600" y="2060848"/>
                            <a:ext cx="864096" cy="7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6" name="3 Rectángulo"/>
                        <wps:cNvSpPr/>
                        <wps:spPr>
                          <a:xfrm>
                            <a:off x="2555776" y="2060848"/>
                            <a:ext cx="864096" cy="72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2C9974" id="4 Grupo" o:spid="_x0000_s1026" style="width:237.55pt;height:349.05pt;mso-position-horizontal-relative:char;mso-position-vertical-relative:line" coordorigin="1444" coordsize="57340,81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">
                <v:shape id="Picture 2" o:spid="_x0000_s1027" type="#_x0000_t75" style="position:absolute;left:1444;width:57341;height:81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/lE7EAAAA2wAAAA8AAABkcnMvZG93bnJldi54bWxEj09rAjEUxO+FfofwCt5qdq2IrEaRFqst&#10;CP67eHtsnpvFzcuyibr66ZuC4HGYmd8w42lrK3GhxpeOFaTdBARx7nTJhYL9bv4+BOEDssbKMSm4&#10;kYfp5PVljJl2V97QZRsKESHsM1RgQqgzKX1uyKLvupo4ekfXWAxRNoXUDV4j3FaylyQDabHkuGCw&#10;pk9D+Wl7tgrW9+Em3x2/6Qd/b3xYmHSFX6lSnbd2NgIRqA3P8KO91Ao++vD/Jf4AOf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/lE7EAAAA2wAAAA8AAAAAAAAAAAAAAAAA&#10;nwIAAGRycy9kb3ducmV2LnhtbFBLBQYAAAAABAAEAPcAAACQAwAAAAA=&#10;">
                  <v:imagedata r:id="rId37" o:title=""/>
                </v:shape>
                <v:rect id="2 Rectángulo" o:spid="_x0000_s1028" style="position:absolute;left:9716;top:20608;width:864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uxX8QA&#10;AADbAAAADwAAAGRycy9kb3ducmV2LnhtbESPQWsCMRSE74X+h/AKXopmVSy6GqUUBE8ttb309tg8&#10;N0s3L0vyuq7++kYo9DjMzDfMZjf4VvUUUxPYwHRSgCKugm24NvD5sR8vQSVBttgGJgMXSrDb3t9t&#10;sLThzO/UH6VWGcKpRANOpCu1TpUjj2kSOuLsnUL0KFnGWtuI5wz3rZ4VxZP22HBecNjRi6Pq+/jj&#10;Dayu1ZssQ7dw0nytaj99PcX+0ZjRw/C8BiU0yH/4r32wBuYLuH3JP0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bsV/EAAAA2wAAAA8AAAAAAAAAAAAAAAAAmAIAAGRycy9k&#10;b3ducmV2LnhtbFBLBQYAAAAABAAEAPUAAACJAwAAAAA=&#10;" fillcolor="white [3212]" strokecolor="white [3212]" strokeweight="2pt"/>
                <v:rect id="3 Rectángulo" o:spid="_x0000_s1029" style="position:absolute;left:25557;top:20608;width:8641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kvKMQA&#10;AADbAAAADwAAAGRycy9kb3ducmV2LnhtbESPQWsCMRSE74X+h/AKXkrNqlR0NUoRhJ6U2l56e2ye&#10;m8XNy5K8rtv++kYo9DjMzDfMejv4VvUUUxPYwGRcgCKugm24NvDxvn9agEqCbLENTAa+KcF2c3+3&#10;xtKGK79Rf5JaZQinEg04ka7UOlWOPKZx6Iizdw7Ro2QZa20jXjPct3paFHPtseG84LCjnaPqcvry&#10;BpY/1VEWoXt20nwuaz85nGP/aMzoYXhZgRIa5D/81361BmZzuH3JP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JLyjEAAAA2wAAAA8AAAAAAAAAAAAAAAAAmAIAAGRycy9k&#10;b3ducmV2LnhtbFBLBQYAAAAABAAEAPUAAACJAwAAAAA=&#10;" fillcolor="white [3212]" strokecolor="white [3212]" strokeweight="2pt"/>
                <w10:anchorlock/>
              </v:group>
            </w:pict>
          </mc:Fallback>
        </mc:AlternateContent>
      </w:r>
      <w:r w:rsidR="00D027D5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 xml:space="preserve"> </w:t>
      </w:r>
    </w:p>
    <w:p w:rsidR="0089305B" w:rsidRDefault="007C2994" w:rsidP="0089305B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16"/>
          <w:szCs w:val="16"/>
          <w:lang w:val="es-ES" w:eastAsia="es-ES_tradnl"/>
        </w:rPr>
      </w:pPr>
      <w:r w:rsidRPr="00EB0DD8">
        <w:rPr>
          <w:rFonts w:ascii="BdE Neue Helvetica 55 Roman" w:eastAsia="Times New Roman" w:hAnsi="BdE Neue Helvetica 55 Roman" w:cs="Arial"/>
          <w:color w:val="222222"/>
          <w:sz w:val="16"/>
          <w:szCs w:val="16"/>
          <w:lang w:val="es-ES" w:eastAsia="es-ES_tradnl"/>
        </w:rPr>
        <w:t> </w:t>
      </w:r>
      <w:hyperlink w:anchor="_Instrucciones_para_presentar_1" w:history="1">
        <w:r w:rsidR="00EB0DD8" w:rsidRPr="00856AE8">
          <w:rPr>
            <w:rStyle w:val="Hipervnculo"/>
            <w:rFonts w:ascii="BdE Neue Helvetica 55 Roman" w:eastAsia="Times New Roman" w:hAnsi="BdE Neue Helvetica 55 Roman" w:cs="Arial"/>
            <w:sz w:val="16"/>
            <w:szCs w:val="16"/>
            <w:lang w:val="es-ES" w:eastAsia="es-ES_tradnl"/>
          </w:rPr>
          <w:t>Volver</w:t>
        </w:r>
      </w:hyperlink>
    </w:p>
    <w:p w:rsidR="004B7EF6" w:rsidRDefault="004B7EF6" w:rsidP="0089305B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16"/>
          <w:szCs w:val="16"/>
          <w:lang w:val="es-ES" w:eastAsia="es-ES_tradnl"/>
        </w:rPr>
      </w:pPr>
      <w:r>
        <w:rPr>
          <w:rFonts w:ascii="BdE Neue Helvetica 55 Roman" w:eastAsia="Times New Roman" w:hAnsi="BdE Neue Helvetica 55 Roman" w:cs="Arial"/>
          <w:color w:val="222222"/>
          <w:sz w:val="16"/>
          <w:szCs w:val="16"/>
          <w:lang w:val="es-ES" w:eastAsia="es-ES_tradnl"/>
        </w:rPr>
        <w:t xml:space="preserve">Dispone de más información en </w:t>
      </w:r>
      <w:r w:rsidR="008E3096">
        <w:rPr>
          <w:rFonts w:ascii="BdE Neue Helvetica 55 Roman" w:eastAsia="Times New Roman" w:hAnsi="BdE Neue Helvetica 55 Roman" w:cs="Arial"/>
          <w:color w:val="222222"/>
          <w:sz w:val="16"/>
          <w:szCs w:val="16"/>
          <w:lang w:val="es-ES" w:eastAsia="es-ES_tradnl"/>
        </w:rPr>
        <w:t xml:space="preserve"> P</w:t>
      </w:r>
      <w:r w:rsidRPr="004B7EF6">
        <w:rPr>
          <w:rFonts w:ascii="BdE Neue Helvetica 55 Roman" w:eastAsia="Times New Roman" w:hAnsi="BdE Neue Helvetica 55 Roman" w:cs="Arial"/>
          <w:color w:val="222222"/>
          <w:sz w:val="16"/>
          <w:szCs w:val="16"/>
          <w:lang w:val="es-ES" w:eastAsia="es-ES_tradnl"/>
        </w:rPr>
        <w:t>reguntas frecuentes.</w:t>
      </w:r>
    </w:p>
    <w:p w:rsidR="004B7EF6" w:rsidRPr="004B7EF6" w:rsidRDefault="004B7EF6" w:rsidP="004B7EF6">
      <w:pPr>
        <w:spacing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16"/>
          <w:szCs w:val="16"/>
          <w:lang w:val="es-ES" w:eastAsia="es-ES_tradnl"/>
        </w:rPr>
      </w:pPr>
      <w:r>
        <w:rPr>
          <w:rFonts w:ascii="BdE Neue Helvetica 55 Roman" w:eastAsia="Times New Roman" w:hAnsi="BdE Neue Helvetica 55 Roman" w:cs="Arial"/>
          <w:color w:val="222222"/>
          <w:sz w:val="16"/>
          <w:szCs w:val="16"/>
          <w:lang w:val="es-ES" w:eastAsia="es-ES_tradnl"/>
        </w:rPr>
        <w:t xml:space="preserve">Para la resolución de incidencias técnicas, </w:t>
      </w:r>
      <w:r w:rsidR="00F074D9">
        <w:rPr>
          <w:rFonts w:ascii="BdE Neue Helvetica 55 Roman" w:eastAsia="Times New Roman" w:hAnsi="BdE Neue Helvetica 55 Roman" w:cs="Arial"/>
          <w:color w:val="222222"/>
          <w:sz w:val="16"/>
          <w:szCs w:val="16"/>
          <w:lang w:val="es-ES" w:eastAsia="es-ES_tradnl"/>
        </w:rPr>
        <w:t>pulse sobre el enlace</w:t>
      </w:r>
      <w:r>
        <w:rPr>
          <w:rFonts w:ascii="BdE Neue Helvetica 55 Roman" w:eastAsia="Times New Roman" w:hAnsi="BdE Neue Helvetica 55 Roman" w:cs="Arial"/>
          <w:color w:val="222222"/>
          <w:sz w:val="16"/>
          <w:szCs w:val="16"/>
          <w:lang w:val="es-ES" w:eastAsia="es-ES_tradnl"/>
        </w:rPr>
        <w:t xml:space="preserve"> </w:t>
      </w:r>
      <w:hyperlink r:id="rId38" w:history="1">
        <w:r w:rsidRPr="00591960">
          <w:rPr>
            <w:rStyle w:val="Hipervnculo"/>
            <w:rFonts w:ascii="BdE Neue Helvetica 55 Roman" w:eastAsia="Times New Roman" w:hAnsi="BdE Neue Helvetica 55 Roman" w:cs="Arial"/>
            <w:sz w:val="16"/>
            <w:szCs w:val="16"/>
            <w:lang w:val="es-ES" w:eastAsia="es-ES_tradnl"/>
          </w:rPr>
          <w:t>cau@bde.es</w:t>
        </w:r>
      </w:hyperlink>
      <w:r>
        <w:rPr>
          <w:rFonts w:ascii="BdE Neue Helvetica 55 Roman" w:eastAsia="Times New Roman" w:hAnsi="BdE Neue Helvetica 55 Roman" w:cs="Arial"/>
          <w:color w:val="222222"/>
          <w:sz w:val="16"/>
          <w:szCs w:val="16"/>
          <w:lang w:val="es-ES" w:eastAsia="es-ES_tradnl"/>
        </w:rPr>
        <w:t xml:space="preserve"> o</w:t>
      </w:r>
      <w:r w:rsidR="00F074D9">
        <w:rPr>
          <w:rFonts w:ascii="BdE Neue Helvetica 55 Roman" w:eastAsia="Times New Roman" w:hAnsi="BdE Neue Helvetica 55 Roman" w:cs="Arial"/>
          <w:color w:val="222222"/>
          <w:sz w:val="16"/>
          <w:szCs w:val="16"/>
          <w:lang w:val="es-ES" w:eastAsia="es-ES_tradnl"/>
        </w:rPr>
        <w:t xml:space="preserve"> llame al teléfono 91 338 6666</w:t>
      </w:r>
    </w:p>
    <w:p w:rsidR="004B7EF6" w:rsidRDefault="004B7EF6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16"/>
          <w:szCs w:val="16"/>
          <w:lang w:val="es-ES" w:eastAsia="es-ES_tradnl"/>
        </w:rPr>
      </w:pPr>
    </w:p>
    <w:p w:rsidR="004B7EF6" w:rsidRPr="00EB0DD8" w:rsidRDefault="004B7EF6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16"/>
          <w:szCs w:val="16"/>
          <w:lang w:val="es-ES" w:eastAsia="es-ES_tradnl"/>
        </w:rPr>
      </w:pPr>
    </w:p>
    <w:p w:rsidR="007C2994" w:rsidRPr="007C2994" w:rsidRDefault="007C2994" w:rsidP="007C2994">
      <w:pPr>
        <w:spacing w:before="100" w:beforeAutospacing="1" w:after="100" w:afterAutospacing="1" w:line="240" w:lineRule="auto"/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</w:pPr>
      <w:r w:rsidRPr="007C2994">
        <w:rPr>
          <w:rFonts w:ascii="BdE Neue Helvetica 55 Roman" w:eastAsia="Times New Roman" w:hAnsi="BdE Neue Helvetica 55 Roman" w:cs="Arial"/>
          <w:color w:val="222222"/>
          <w:sz w:val="20"/>
          <w:szCs w:val="20"/>
          <w:lang w:val="es-ES" w:eastAsia="es-ES_tradnl"/>
        </w:rPr>
        <w:t> </w:t>
      </w:r>
    </w:p>
    <w:p w:rsidR="007C2994" w:rsidRPr="007C2994" w:rsidRDefault="007C2994" w:rsidP="007C2994">
      <w:pPr>
        <w:rPr>
          <w:rFonts w:ascii="BdE Neue Helvetica 55 Roman" w:hAnsi="BdE Neue Helvetica 55 Roman"/>
          <w:sz w:val="20"/>
          <w:szCs w:val="20"/>
        </w:rPr>
      </w:pPr>
    </w:p>
    <w:p w:rsidR="00FE3165" w:rsidRPr="007C2994" w:rsidRDefault="00FE3165" w:rsidP="00FE3165">
      <w:pPr>
        <w:rPr>
          <w:rFonts w:ascii="BdE Neue Helvetica 55 Roman" w:hAnsi="BdE Neue Helvetica 55 Roman"/>
          <w:sz w:val="20"/>
          <w:szCs w:val="20"/>
        </w:rPr>
      </w:pPr>
    </w:p>
    <w:sectPr w:rsidR="00FE3165" w:rsidRPr="007C2994" w:rsidSect="00114130">
      <w:headerReference w:type="default" r:id="rId39"/>
      <w:headerReference w:type="first" r:id="rId40"/>
      <w:footerReference w:type="first" r:id="rId41"/>
      <w:pgSz w:w="11906" w:h="16838" w:code="9"/>
      <w:pgMar w:top="1134" w:right="1418" w:bottom="1021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4C97" w:rsidRDefault="00804C97" w:rsidP="001D5258">
      <w:pPr>
        <w:spacing w:line="240" w:lineRule="auto"/>
      </w:pPr>
      <w:r>
        <w:separator/>
      </w:r>
    </w:p>
  </w:endnote>
  <w:endnote w:type="continuationSeparator" w:id="0">
    <w:p w:rsidR="00804C97" w:rsidRDefault="00804C97" w:rsidP="001D52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dE Neue Helvetica 45 Light">
    <w:panose1 w:val="020B0403020202020204"/>
    <w:charset w:val="00"/>
    <w:family w:val="swiss"/>
    <w:pitch w:val="variable"/>
    <w:sig w:usb0="8000000F" w:usb1="10002042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dE Neue Helvetica 55 Roman">
    <w:panose1 w:val="020B0604020202020204"/>
    <w:charset w:val="00"/>
    <w:family w:val="swiss"/>
    <w:pitch w:val="variable"/>
    <w:sig w:usb0="8000000F" w:usb1="10002042" w:usb2="00000000" w:usb3="00000000" w:csb0="00000093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68E2" w:rsidRDefault="003D68E2" w:rsidP="003D68E2">
    <w:pPr>
      <w:pStyle w:val="Ppgina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4C97" w:rsidRDefault="00804C97" w:rsidP="001D5258">
      <w:pPr>
        <w:spacing w:line="240" w:lineRule="auto"/>
      </w:pPr>
      <w:r>
        <w:separator/>
      </w:r>
    </w:p>
  </w:footnote>
  <w:footnote w:type="continuationSeparator" w:id="0">
    <w:p w:rsidR="00804C97" w:rsidRDefault="00804C97" w:rsidP="001D52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68E2" w:rsidRDefault="003D68E2" w:rsidP="003D68E2">
    <w:pPr>
      <w:pStyle w:val="E2"/>
    </w:pP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4130" w:rsidRDefault="00414694" w:rsidP="00114130">
    <w:pPr>
      <w:pStyle w:val="E1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1260475</wp:posOffset>
          </wp:positionH>
          <wp:positionV relativeFrom="page">
            <wp:posOffset>720090</wp:posOffset>
          </wp:positionV>
          <wp:extent cx="1368734" cy="298800"/>
          <wp:effectExtent l="19050" t="0" r="2866" b="0"/>
          <wp:wrapNone/>
          <wp:docPr id="2" name="1 Imagen" descr="LOGO_3_300_Trans_Neg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3_300_Trans_Negr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68734" cy="29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0588D"/>
    <w:multiLevelType w:val="multilevel"/>
    <w:tmpl w:val="4DB4894E"/>
    <w:lvl w:ilvl="0">
      <w:start w:val="1"/>
      <w:numFmt w:val="lowerLetter"/>
      <w:pStyle w:val="Listaalfabticasangrada"/>
      <w:lvlText w:val="%1"/>
      <w:lvlJc w:val="left"/>
      <w:pPr>
        <w:tabs>
          <w:tab w:val="num" w:pos="964"/>
        </w:tabs>
        <w:ind w:left="680" w:firstLine="0"/>
      </w:pPr>
      <w:rPr>
        <w:rFonts w:ascii="BdE Neue Helvetica 45 Light" w:hAnsi="BdE Neue Helvetica 45 Light" w:hint="default"/>
        <w:b/>
        <w:i w:val="0"/>
        <w:sz w:val="2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6A5142F"/>
    <w:multiLevelType w:val="hybridMultilevel"/>
    <w:tmpl w:val="793EE64C"/>
    <w:lvl w:ilvl="0" w:tplc="B68A5644">
      <w:start w:val="1"/>
      <w:numFmt w:val="bullet"/>
      <w:lvlText w:val="-"/>
      <w:lvlJc w:val="left"/>
      <w:pPr>
        <w:tabs>
          <w:tab w:val="num" w:pos="284"/>
        </w:tabs>
        <w:ind w:left="0" w:firstLine="0"/>
      </w:pPr>
      <w:rPr>
        <w:rFonts w:ascii="BdE Neue Helvetica 45 Light" w:hAnsi="BdE Neue Helvetica 45 Light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D04BF"/>
    <w:multiLevelType w:val="multilevel"/>
    <w:tmpl w:val="EF02D11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AF14E7"/>
    <w:multiLevelType w:val="multilevel"/>
    <w:tmpl w:val="7FD23438"/>
    <w:lvl w:ilvl="0">
      <w:start w:val="1"/>
      <w:numFmt w:val="lowerLetter"/>
      <w:lvlText w:val="%1"/>
      <w:lvlJc w:val="left"/>
      <w:pPr>
        <w:tabs>
          <w:tab w:val="num" w:pos="284"/>
        </w:tabs>
        <w:ind w:left="0" w:firstLine="0"/>
      </w:pPr>
      <w:rPr>
        <w:rFonts w:ascii="BdE Neue Helvetica 45 Light" w:hAnsi="BdE Neue Helvetica 45 Light" w:hint="default"/>
        <w:b/>
        <w:i w:val="0"/>
        <w:color w:val="auto"/>
        <w:sz w:val="21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0AE82794"/>
    <w:multiLevelType w:val="multilevel"/>
    <w:tmpl w:val="84505EAC"/>
    <w:lvl w:ilvl="0">
      <w:start w:val="1"/>
      <w:numFmt w:val="lowerLetter"/>
      <w:pStyle w:val="Listaalfabtica"/>
      <w:lvlText w:val="%1"/>
      <w:lvlJc w:val="left"/>
      <w:pPr>
        <w:tabs>
          <w:tab w:val="num" w:pos="284"/>
        </w:tabs>
        <w:ind w:left="0" w:firstLine="0"/>
      </w:pPr>
      <w:rPr>
        <w:rFonts w:ascii="BdE Neue Helvetica 45 Light" w:hAnsi="BdE Neue Helvetica 45 Light" w:hint="default"/>
        <w:b/>
        <w:i w:val="0"/>
        <w:color w:val="auto"/>
        <w:sz w:val="21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0BFF6AC3"/>
    <w:multiLevelType w:val="multilevel"/>
    <w:tmpl w:val="4DB4894E"/>
    <w:lvl w:ilvl="0">
      <w:start w:val="1"/>
      <w:numFmt w:val="lowerLetter"/>
      <w:lvlText w:val="%1"/>
      <w:lvlJc w:val="left"/>
      <w:pPr>
        <w:tabs>
          <w:tab w:val="num" w:pos="964"/>
        </w:tabs>
        <w:ind w:left="680" w:firstLine="0"/>
      </w:pPr>
      <w:rPr>
        <w:rFonts w:ascii="BdE Neue Helvetica 45 Light" w:hAnsi="BdE Neue Helvetica 45 Light" w:hint="default"/>
        <w:b/>
        <w:i w:val="0"/>
        <w:sz w:val="2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0C570998"/>
    <w:multiLevelType w:val="hybridMultilevel"/>
    <w:tmpl w:val="7CC62738"/>
    <w:lvl w:ilvl="0" w:tplc="0CF43198">
      <w:start w:val="1"/>
      <w:numFmt w:val="bullet"/>
      <w:pStyle w:val="Listaguionadasangrada"/>
      <w:lvlText w:val="-"/>
      <w:lvlJc w:val="left"/>
      <w:pPr>
        <w:tabs>
          <w:tab w:val="num" w:pos="964"/>
        </w:tabs>
        <w:ind w:left="680" w:firstLine="0"/>
      </w:pPr>
      <w:rPr>
        <w:rFonts w:ascii="Arial" w:hAnsi="Arial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3E28F0"/>
    <w:multiLevelType w:val="hybridMultilevel"/>
    <w:tmpl w:val="0368F3CC"/>
    <w:lvl w:ilvl="0" w:tplc="07768CAC">
      <w:start w:val="1"/>
      <w:numFmt w:val="bullet"/>
      <w:lvlText w:val="−"/>
      <w:lvlJc w:val="left"/>
      <w:pPr>
        <w:ind w:left="360" w:hanging="360"/>
      </w:pPr>
      <w:rPr>
        <w:rFonts w:ascii="BdE Neue Helvetica 55 Roman" w:hAnsi="BdE Neue Helvetica 55 Roman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A3358F"/>
    <w:multiLevelType w:val="multilevel"/>
    <w:tmpl w:val="7FD23438"/>
    <w:lvl w:ilvl="0">
      <w:start w:val="1"/>
      <w:numFmt w:val="lowerLetter"/>
      <w:lvlText w:val="%1"/>
      <w:lvlJc w:val="left"/>
      <w:pPr>
        <w:tabs>
          <w:tab w:val="num" w:pos="284"/>
        </w:tabs>
        <w:ind w:left="0" w:firstLine="0"/>
      </w:pPr>
      <w:rPr>
        <w:rFonts w:ascii="BdE Neue Helvetica 45 Light" w:hAnsi="BdE Neue Helvetica 45 Light" w:hint="default"/>
        <w:b/>
        <w:i w:val="0"/>
        <w:color w:val="auto"/>
        <w:sz w:val="21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1A5C7C31"/>
    <w:multiLevelType w:val="hybridMultilevel"/>
    <w:tmpl w:val="729AFB6E"/>
    <w:lvl w:ilvl="0" w:tplc="07768CAC">
      <w:start w:val="1"/>
      <w:numFmt w:val="bullet"/>
      <w:lvlText w:val="−"/>
      <w:lvlJc w:val="left"/>
      <w:pPr>
        <w:ind w:left="360" w:hanging="360"/>
      </w:pPr>
      <w:rPr>
        <w:rFonts w:ascii="BdE Neue Helvetica 55 Roman" w:hAnsi="BdE Neue Helvetica 55 Roman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38F4FD5"/>
    <w:multiLevelType w:val="multilevel"/>
    <w:tmpl w:val="2DF0BC24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isLgl/>
      <w:lvlText w:val="%4"/>
      <w:lvlJc w:val="left"/>
      <w:pPr>
        <w:tabs>
          <w:tab w:val="num" w:pos="794"/>
        </w:tabs>
        <w:ind w:left="794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24852CE0"/>
    <w:multiLevelType w:val="hybridMultilevel"/>
    <w:tmpl w:val="5322D16E"/>
    <w:lvl w:ilvl="0" w:tplc="D2687CEE">
      <w:start w:val="1"/>
      <w:numFmt w:val="lowerLetter"/>
      <w:lvlText w:val="%1"/>
      <w:lvlJc w:val="left"/>
      <w:pPr>
        <w:ind w:left="720" w:hanging="360"/>
      </w:pPr>
      <w:rPr>
        <w:rFonts w:ascii="BdE Neue Helvetica 45 Light" w:hAnsi="BdE Neue Helvetica 45 Light" w:hint="default"/>
        <w:b/>
        <w:i w:val="0"/>
        <w:color w:val="auto"/>
        <w:sz w:val="2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335876"/>
    <w:multiLevelType w:val="multilevel"/>
    <w:tmpl w:val="8F901F90"/>
    <w:lvl w:ilvl="0">
      <w:start w:val="1"/>
      <w:numFmt w:val="decimal"/>
      <w:pStyle w:val="Ttulo1"/>
      <w:lvlText w:val="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 w15:restartNumberingAfterBreak="0">
    <w:nsid w:val="2C405916"/>
    <w:multiLevelType w:val="multilevel"/>
    <w:tmpl w:val="C66211F6"/>
    <w:lvl w:ilvl="0">
      <w:start w:val="1"/>
      <w:numFmt w:val="decimal"/>
      <w:pStyle w:val="Listanumricasangrada"/>
      <w:lvlText w:val="%1"/>
      <w:lvlJc w:val="left"/>
      <w:pPr>
        <w:tabs>
          <w:tab w:val="num" w:pos="964"/>
        </w:tabs>
        <w:ind w:left="680" w:firstLine="0"/>
      </w:pPr>
      <w:rPr>
        <w:rFonts w:hint="default"/>
        <w:b/>
        <w:i w:val="0"/>
      </w:rPr>
    </w:lvl>
    <w:lvl w:ilvl="1">
      <w:start w:val="1"/>
      <w:numFmt w:val="decimal"/>
      <w:lvlText w:val="%2.%1"/>
      <w:lvlJc w:val="left"/>
      <w:pPr>
        <w:tabs>
          <w:tab w:val="num" w:pos="1258"/>
        </w:tabs>
        <w:ind w:left="680" w:firstLine="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1904"/>
        </w:tabs>
        <w:ind w:left="19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80"/>
        </w:tabs>
        <w:ind w:left="24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00"/>
        </w:tabs>
        <w:ind w:left="29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60"/>
        </w:tabs>
        <w:ind w:left="34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280"/>
        </w:tabs>
        <w:ind w:left="39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40"/>
        </w:tabs>
        <w:ind w:left="44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60"/>
        </w:tabs>
        <w:ind w:left="5000" w:hanging="1440"/>
      </w:pPr>
      <w:rPr>
        <w:rFonts w:hint="default"/>
      </w:rPr>
    </w:lvl>
  </w:abstractNum>
  <w:abstractNum w:abstractNumId="14" w15:restartNumberingAfterBreak="0">
    <w:nsid w:val="2FA9331F"/>
    <w:multiLevelType w:val="multilevel"/>
    <w:tmpl w:val="78A25014"/>
    <w:lvl w:ilvl="0">
      <w:start w:val="1"/>
      <w:numFmt w:val="decimal"/>
      <w:lvlText w:val="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33F03DC3"/>
    <w:multiLevelType w:val="hybridMultilevel"/>
    <w:tmpl w:val="277C31DE"/>
    <w:lvl w:ilvl="0" w:tplc="7826CB30">
      <w:start w:val="1"/>
      <w:numFmt w:val="bullet"/>
      <w:pStyle w:val="Listaguionada"/>
      <w:lvlText w:val="-"/>
      <w:lvlJc w:val="left"/>
      <w:pPr>
        <w:tabs>
          <w:tab w:val="num" w:pos="284"/>
        </w:tabs>
        <w:ind w:left="0" w:firstLine="0"/>
      </w:pPr>
      <w:rPr>
        <w:rFonts w:ascii="Arial" w:hAnsi="Arial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921FDE"/>
    <w:multiLevelType w:val="multilevel"/>
    <w:tmpl w:val="E168CECE"/>
    <w:lvl w:ilvl="0">
      <w:start w:val="1"/>
      <w:numFmt w:val="lowerLetter"/>
      <w:lvlText w:val="%1"/>
      <w:lvlJc w:val="left"/>
      <w:pPr>
        <w:tabs>
          <w:tab w:val="num" w:pos="284"/>
        </w:tabs>
        <w:ind w:left="0" w:firstLine="0"/>
      </w:pPr>
      <w:rPr>
        <w:rFonts w:ascii="BdE Neue Helvetica 45 Light" w:hAnsi="BdE Neue Helvetica 45 Light" w:hint="default"/>
        <w:b/>
        <w:i w:val="0"/>
        <w:color w:val="auto"/>
        <w:sz w:val="21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41A04DAB"/>
    <w:multiLevelType w:val="multilevel"/>
    <w:tmpl w:val="E168CECE"/>
    <w:lvl w:ilvl="0">
      <w:start w:val="1"/>
      <w:numFmt w:val="lowerLetter"/>
      <w:lvlText w:val="%1"/>
      <w:lvlJc w:val="left"/>
      <w:pPr>
        <w:tabs>
          <w:tab w:val="num" w:pos="284"/>
        </w:tabs>
        <w:ind w:left="0" w:firstLine="0"/>
      </w:pPr>
      <w:rPr>
        <w:rFonts w:ascii="BdE Neue Helvetica 45 Light" w:hAnsi="BdE Neue Helvetica 45 Light" w:hint="default"/>
        <w:b/>
        <w:i w:val="0"/>
        <w:color w:val="auto"/>
        <w:sz w:val="21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41B924FA"/>
    <w:multiLevelType w:val="multilevel"/>
    <w:tmpl w:val="E2161ACE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6F02C5"/>
    <w:multiLevelType w:val="multilevel"/>
    <w:tmpl w:val="198A03B4"/>
    <w:lvl w:ilvl="0">
      <w:start w:val="1"/>
      <w:numFmt w:val="decimal"/>
      <w:pStyle w:val="Listanumrica"/>
      <w:lvlText w:val="%1"/>
      <w:lvlJc w:val="left"/>
      <w:pPr>
        <w:tabs>
          <w:tab w:val="num" w:pos="284"/>
        </w:tabs>
        <w:ind w:left="0" w:firstLine="0"/>
      </w:pPr>
      <w:rPr>
        <w:rFonts w:hint="default"/>
        <w:b/>
        <w:i w:val="0"/>
      </w:rPr>
    </w:lvl>
    <w:lvl w:ilvl="1">
      <w:start w:val="1"/>
      <w:numFmt w:val="decimal"/>
      <w:lvlText w:val="%2.%1"/>
      <w:lvlJc w:val="left"/>
      <w:pPr>
        <w:tabs>
          <w:tab w:val="num" w:pos="578"/>
        </w:tabs>
        <w:ind w:left="0" w:firstLine="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45AD40D1"/>
    <w:multiLevelType w:val="multilevel"/>
    <w:tmpl w:val="F378FAAA"/>
    <w:lvl w:ilvl="0">
      <w:start w:val="1"/>
      <w:numFmt w:val="lowerLetter"/>
      <w:lvlText w:val="%1"/>
      <w:lvlJc w:val="left"/>
      <w:pPr>
        <w:tabs>
          <w:tab w:val="num" w:pos="170"/>
        </w:tabs>
        <w:ind w:left="170" w:hanging="170"/>
      </w:pPr>
      <w:rPr>
        <w:rFonts w:ascii="BdE Neue Helvetica 55 Roman" w:hAnsi="BdE Neue Helvetica 55 Roman" w:hint="default"/>
        <w:b/>
        <w:i w:val="0"/>
        <w:sz w:val="1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4A097B7B"/>
    <w:multiLevelType w:val="hybridMultilevel"/>
    <w:tmpl w:val="E4ECD11A"/>
    <w:lvl w:ilvl="0" w:tplc="04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DE16965"/>
    <w:multiLevelType w:val="hybridMultilevel"/>
    <w:tmpl w:val="E20C8A48"/>
    <w:lvl w:ilvl="0" w:tplc="58A2B424">
      <w:start w:val="1"/>
      <w:numFmt w:val="lowerLetter"/>
      <w:lvlText w:val="%1"/>
      <w:lvlJc w:val="left"/>
      <w:pPr>
        <w:ind w:left="720" w:hanging="360"/>
      </w:pPr>
      <w:rPr>
        <w:rFonts w:ascii="BdE Neue Helvetica 45 Light" w:hAnsi="BdE Neue Helvetica 45 Light" w:hint="default"/>
        <w:b/>
        <w:i w:val="0"/>
        <w:color w:val="auto"/>
        <w:sz w:val="2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ED3272"/>
    <w:multiLevelType w:val="hybridMultilevel"/>
    <w:tmpl w:val="447A4D50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C0B65C9"/>
    <w:multiLevelType w:val="multilevel"/>
    <w:tmpl w:val="CC78A760"/>
    <w:lvl w:ilvl="0">
      <w:start w:val="1"/>
      <w:numFmt w:val="lowerLetter"/>
      <w:lvlText w:val="%1"/>
      <w:lvlJc w:val="left"/>
      <w:pPr>
        <w:tabs>
          <w:tab w:val="num" w:pos="284"/>
        </w:tabs>
        <w:ind w:left="0" w:firstLine="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 w15:restartNumberingAfterBreak="0">
    <w:nsid w:val="5FAE54A5"/>
    <w:multiLevelType w:val="multilevel"/>
    <w:tmpl w:val="7FD23438"/>
    <w:lvl w:ilvl="0">
      <w:start w:val="1"/>
      <w:numFmt w:val="lowerLetter"/>
      <w:lvlText w:val="%1"/>
      <w:lvlJc w:val="left"/>
      <w:pPr>
        <w:tabs>
          <w:tab w:val="num" w:pos="284"/>
        </w:tabs>
        <w:ind w:left="0" w:firstLine="0"/>
      </w:pPr>
      <w:rPr>
        <w:rFonts w:ascii="BdE Neue Helvetica 45 Light" w:hAnsi="BdE Neue Helvetica 45 Light" w:hint="default"/>
        <w:b/>
        <w:i w:val="0"/>
        <w:color w:val="auto"/>
        <w:sz w:val="21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6C9B4157"/>
    <w:multiLevelType w:val="hybridMultilevel"/>
    <w:tmpl w:val="A33CC932"/>
    <w:lvl w:ilvl="0" w:tplc="7FE87E5A">
      <w:start w:val="1"/>
      <w:numFmt w:val="bullet"/>
      <w:lvlText w:val="-"/>
      <w:lvlJc w:val="left"/>
      <w:pPr>
        <w:ind w:left="720" w:hanging="360"/>
      </w:pPr>
      <w:rPr>
        <w:rFonts w:ascii="BdE Neue Helvetica 55 Roman" w:eastAsia="Times New Roman" w:hAnsi="BdE Neue Helvetica 55 Roman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9C5B15"/>
    <w:multiLevelType w:val="multilevel"/>
    <w:tmpl w:val="C46AC2FC"/>
    <w:lvl w:ilvl="0">
      <w:start w:val="1"/>
      <w:numFmt w:val="lowerLetter"/>
      <w:lvlText w:val="%1"/>
      <w:lvlJc w:val="left"/>
      <w:pPr>
        <w:tabs>
          <w:tab w:val="num" w:pos="964"/>
        </w:tabs>
        <w:ind w:left="680" w:firstLine="0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1256"/>
        </w:tabs>
        <w:ind w:left="125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00"/>
        </w:tabs>
        <w:ind w:left="1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74"/>
        </w:tabs>
        <w:ind w:left="147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688"/>
        </w:tabs>
        <w:ind w:left="168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32"/>
        </w:tabs>
        <w:ind w:left="183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976"/>
        </w:tabs>
        <w:ind w:left="197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20"/>
        </w:tabs>
        <w:ind w:left="2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64"/>
        </w:tabs>
        <w:ind w:left="2264" w:hanging="1584"/>
      </w:pPr>
      <w:rPr>
        <w:rFonts w:hint="default"/>
      </w:rPr>
    </w:lvl>
  </w:abstractNum>
  <w:abstractNum w:abstractNumId="28" w15:restartNumberingAfterBreak="0">
    <w:nsid w:val="6CC50AD5"/>
    <w:multiLevelType w:val="hybridMultilevel"/>
    <w:tmpl w:val="7176223C"/>
    <w:lvl w:ilvl="0" w:tplc="42D2EBD4">
      <w:start w:val="1"/>
      <w:numFmt w:val="decimal"/>
      <w:lvlText w:val="%1"/>
      <w:lvlJc w:val="left"/>
      <w:pPr>
        <w:tabs>
          <w:tab w:val="num" w:pos="284"/>
        </w:tabs>
        <w:ind w:left="0" w:firstLine="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E201B72"/>
    <w:multiLevelType w:val="multilevel"/>
    <w:tmpl w:val="4DB4894E"/>
    <w:lvl w:ilvl="0">
      <w:start w:val="1"/>
      <w:numFmt w:val="lowerLetter"/>
      <w:lvlText w:val="%1"/>
      <w:lvlJc w:val="left"/>
      <w:pPr>
        <w:tabs>
          <w:tab w:val="num" w:pos="964"/>
        </w:tabs>
        <w:ind w:left="680" w:firstLine="0"/>
      </w:pPr>
      <w:rPr>
        <w:rFonts w:ascii="BdE Neue Helvetica 45 Light" w:hAnsi="BdE Neue Helvetica 45 Light" w:hint="default"/>
        <w:b/>
        <w:i w:val="0"/>
        <w:sz w:val="2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72877C52"/>
    <w:multiLevelType w:val="hybridMultilevel"/>
    <w:tmpl w:val="553A0132"/>
    <w:lvl w:ilvl="0" w:tplc="6FDCBBB6">
      <w:start w:val="1"/>
      <w:numFmt w:val="decimal"/>
      <w:lvlText w:val="%1"/>
      <w:lvlJc w:val="left"/>
      <w:pPr>
        <w:tabs>
          <w:tab w:val="num" w:pos="284"/>
        </w:tabs>
        <w:ind w:left="0" w:firstLine="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29D37AC"/>
    <w:multiLevelType w:val="hybridMultilevel"/>
    <w:tmpl w:val="D03ACB0E"/>
    <w:lvl w:ilvl="0" w:tplc="07768CAC">
      <w:start w:val="1"/>
      <w:numFmt w:val="bullet"/>
      <w:lvlText w:val="−"/>
      <w:lvlJc w:val="left"/>
      <w:pPr>
        <w:ind w:left="360" w:hanging="360"/>
      </w:pPr>
      <w:rPr>
        <w:rFonts w:ascii="BdE Neue Helvetica 55 Roman" w:hAnsi="BdE Neue Helvetica 55 Roman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D587E95"/>
    <w:multiLevelType w:val="multilevel"/>
    <w:tmpl w:val="4DB4894E"/>
    <w:lvl w:ilvl="0">
      <w:start w:val="1"/>
      <w:numFmt w:val="lowerLetter"/>
      <w:lvlText w:val="%1"/>
      <w:lvlJc w:val="left"/>
      <w:pPr>
        <w:tabs>
          <w:tab w:val="num" w:pos="964"/>
        </w:tabs>
        <w:ind w:left="680" w:firstLine="0"/>
      </w:pPr>
      <w:rPr>
        <w:rFonts w:ascii="BdE Neue Helvetica 45 Light" w:hAnsi="BdE Neue Helvetica 45 Light" w:hint="default"/>
        <w:b/>
        <w:i w:val="0"/>
        <w:sz w:val="2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"/>
  </w:num>
  <w:num w:numId="2">
    <w:abstractNumId w:val="30"/>
  </w:num>
  <w:num w:numId="3">
    <w:abstractNumId w:val="12"/>
  </w:num>
  <w:num w:numId="4">
    <w:abstractNumId w:val="12"/>
  </w:num>
  <w:num w:numId="5">
    <w:abstractNumId w:val="12"/>
  </w:num>
  <w:num w:numId="6">
    <w:abstractNumId w:val="24"/>
  </w:num>
  <w:num w:numId="7">
    <w:abstractNumId w:val="28"/>
  </w:num>
  <w:num w:numId="8">
    <w:abstractNumId w:val="15"/>
  </w:num>
  <w:num w:numId="9">
    <w:abstractNumId w:val="27"/>
  </w:num>
  <w:num w:numId="10">
    <w:abstractNumId w:val="6"/>
  </w:num>
  <w:num w:numId="11">
    <w:abstractNumId w:val="13"/>
  </w:num>
  <w:num w:numId="12">
    <w:abstractNumId w:val="12"/>
  </w:num>
  <w:num w:numId="13">
    <w:abstractNumId w:val="12"/>
  </w:num>
  <w:num w:numId="14">
    <w:abstractNumId w:val="12"/>
  </w:num>
  <w:num w:numId="15">
    <w:abstractNumId w:val="20"/>
  </w:num>
  <w:num w:numId="16">
    <w:abstractNumId w:val="20"/>
  </w:num>
  <w:num w:numId="17">
    <w:abstractNumId w:val="6"/>
  </w:num>
  <w:num w:numId="18">
    <w:abstractNumId w:val="22"/>
  </w:num>
  <w:num w:numId="19">
    <w:abstractNumId w:val="25"/>
  </w:num>
  <w:num w:numId="20">
    <w:abstractNumId w:val="3"/>
  </w:num>
  <w:num w:numId="21">
    <w:abstractNumId w:val="17"/>
  </w:num>
  <w:num w:numId="22">
    <w:abstractNumId w:val="16"/>
  </w:num>
  <w:num w:numId="23">
    <w:abstractNumId w:val="8"/>
  </w:num>
  <w:num w:numId="24">
    <w:abstractNumId w:val="11"/>
  </w:num>
  <w:num w:numId="25">
    <w:abstractNumId w:val="4"/>
  </w:num>
  <w:num w:numId="26">
    <w:abstractNumId w:val="29"/>
  </w:num>
  <w:num w:numId="2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</w:num>
  <w:num w:numId="29">
    <w:abstractNumId w:val="32"/>
  </w:num>
  <w:num w:numId="30">
    <w:abstractNumId w:val="0"/>
  </w:num>
  <w:num w:numId="31">
    <w:abstractNumId w:val="15"/>
  </w:num>
  <w:num w:numId="32">
    <w:abstractNumId w:val="6"/>
  </w:num>
  <w:num w:numId="33">
    <w:abstractNumId w:val="19"/>
  </w:num>
  <w:num w:numId="34">
    <w:abstractNumId w:val="13"/>
  </w:num>
  <w:num w:numId="35">
    <w:abstractNumId w:val="10"/>
  </w:num>
  <w:num w:numId="36">
    <w:abstractNumId w:val="18"/>
  </w:num>
  <w:num w:numId="37">
    <w:abstractNumId w:val="14"/>
  </w:num>
  <w:num w:numId="38">
    <w:abstractNumId w:val="2"/>
  </w:num>
  <w:num w:numId="39">
    <w:abstractNumId w:val="23"/>
  </w:num>
  <w:num w:numId="40">
    <w:abstractNumId w:val="21"/>
  </w:num>
  <w:num w:numId="41">
    <w:abstractNumId w:val="9"/>
  </w:num>
  <w:num w:numId="42">
    <w:abstractNumId w:val="26"/>
  </w:num>
  <w:num w:numId="43">
    <w:abstractNumId w:val="7"/>
  </w:num>
  <w:num w:numId="4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es-ES_tradnl" w:vendorID="64" w:dllVersion="131078" w:nlCheck="1" w:checkStyle="1"/>
  <w:activeWritingStyle w:appName="MSWord" w:lang="es-ES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styleLockTheme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622"/>
    <w:rsid w:val="000317CD"/>
    <w:rsid w:val="00037220"/>
    <w:rsid w:val="0004377B"/>
    <w:rsid w:val="000728CD"/>
    <w:rsid w:val="000935BA"/>
    <w:rsid w:val="00095E4C"/>
    <w:rsid w:val="00097A1A"/>
    <w:rsid w:val="000A0FC5"/>
    <w:rsid w:val="000A1019"/>
    <w:rsid w:val="000A49C0"/>
    <w:rsid w:val="000C6606"/>
    <w:rsid w:val="000D11A9"/>
    <w:rsid w:val="000E0C06"/>
    <w:rsid w:val="00114130"/>
    <w:rsid w:val="0012676E"/>
    <w:rsid w:val="001268B4"/>
    <w:rsid w:val="0013440B"/>
    <w:rsid w:val="00152671"/>
    <w:rsid w:val="0018227B"/>
    <w:rsid w:val="00194421"/>
    <w:rsid w:val="001A17E3"/>
    <w:rsid w:val="001C02EF"/>
    <w:rsid w:val="001D2BD8"/>
    <w:rsid w:val="001D5258"/>
    <w:rsid w:val="001F2334"/>
    <w:rsid w:val="001F56F8"/>
    <w:rsid w:val="00201C73"/>
    <w:rsid w:val="00216200"/>
    <w:rsid w:val="0026283B"/>
    <w:rsid w:val="002657FE"/>
    <w:rsid w:val="0028208F"/>
    <w:rsid w:val="002929D0"/>
    <w:rsid w:val="002B2C2D"/>
    <w:rsid w:val="002B70BC"/>
    <w:rsid w:val="002D057B"/>
    <w:rsid w:val="002D6B62"/>
    <w:rsid w:val="00303344"/>
    <w:rsid w:val="00305120"/>
    <w:rsid w:val="00306C15"/>
    <w:rsid w:val="00315113"/>
    <w:rsid w:val="00317CBA"/>
    <w:rsid w:val="00322549"/>
    <w:rsid w:val="003426C3"/>
    <w:rsid w:val="00361833"/>
    <w:rsid w:val="00363570"/>
    <w:rsid w:val="003B018B"/>
    <w:rsid w:val="003B6E4C"/>
    <w:rsid w:val="003D68E2"/>
    <w:rsid w:val="003E76B2"/>
    <w:rsid w:val="003F467C"/>
    <w:rsid w:val="003F5EAB"/>
    <w:rsid w:val="0040188F"/>
    <w:rsid w:val="004024F7"/>
    <w:rsid w:val="0040422B"/>
    <w:rsid w:val="0040785F"/>
    <w:rsid w:val="00412CEB"/>
    <w:rsid w:val="00414694"/>
    <w:rsid w:val="00415110"/>
    <w:rsid w:val="00415998"/>
    <w:rsid w:val="00415D87"/>
    <w:rsid w:val="00422E7C"/>
    <w:rsid w:val="00442ABE"/>
    <w:rsid w:val="00456993"/>
    <w:rsid w:val="004655C6"/>
    <w:rsid w:val="004660B9"/>
    <w:rsid w:val="00474B34"/>
    <w:rsid w:val="00477954"/>
    <w:rsid w:val="00487DDF"/>
    <w:rsid w:val="004A20FA"/>
    <w:rsid w:val="004A3E07"/>
    <w:rsid w:val="004B7EF6"/>
    <w:rsid w:val="004D0847"/>
    <w:rsid w:val="00502E92"/>
    <w:rsid w:val="005378E6"/>
    <w:rsid w:val="00537E1E"/>
    <w:rsid w:val="005408EF"/>
    <w:rsid w:val="00540B4C"/>
    <w:rsid w:val="00581220"/>
    <w:rsid w:val="00596D8E"/>
    <w:rsid w:val="005B29BE"/>
    <w:rsid w:val="005B37B9"/>
    <w:rsid w:val="005C5D2A"/>
    <w:rsid w:val="005F2ACE"/>
    <w:rsid w:val="00643358"/>
    <w:rsid w:val="00643CEC"/>
    <w:rsid w:val="00645453"/>
    <w:rsid w:val="00655BC8"/>
    <w:rsid w:val="00656975"/>
    <w:rsid w:val="00662E2D"/>
    <w:rsid w:val="00671A00"/>
    <w:rsid w:val="006909C1"/>
    <w:rsid w:val="00691B0D"/>
    <w:rsid w:val="006A072F"/>
    <w:rsid w:val="006C0DCF"/>
    <w:rsid w:val="006D4D7E"/>
    <w:rsid w:val="006D6934"/>
    <w:rsid w:val="007272B3"/>
    <w:rsid w:val="007304C2"/>
    <w:rsid w:val="00733565"/>
    <w:rsid w:val="00736837"/>
    <w:rsid w:val="00757112"/>
    <w:rsid w:val="007807C3"/>
    <w:rsid w:val="0078442B"/>
    <w:rsid w:val="0079515D"/>
    <w:rsid w:val="00796795"/>
    <w:rsid w:val="007A21E2"/>
    <w:rsid w:val="007A7A5B"/>
    <w:rsid w:val="007B2B78"/>
    <w:rsid w:val="007C1D92"/>
    <w:rsid w:val="007C2994"/>
    <w:rsid w:val="007D0282"/>
    <w:rsid w:val="007D1923"/>
    <w:rsid w:val="007D2935"/>
    <w:rsid w:val="007D34A6"/>
    <w:rsid w:val="007E7372"/>
    <w:rsid w:val="007E77AE"/>
    <w:rsid w:val="00804C97"/>
    <w:rsid w:val="00856011"/>
    <w:rsid w:val="00856AE8"/>
    <w:rsid w:val="0087133D"/>
    <w:rsid w:val="0089305B"/>
    <w:rsid w:val="008A505F"/>
    <w:rsid w:val="008D416B"/>
    <w:rsid w:val="008D450B"/>
    <w:rsid w:val="008E066E"/>
    <w:rsid w:val="008E3096"/>
    <w:rsid w:val="008F1CB2"/>
    <w:rsid w:val="008F2DFD"/>
    <w:rsid w:val="008F3F4F"/>
    <w:rsid w:val="008F6A48"/>
    <w:rsid w:val="00901BF1"/>
    <w:rsid w:val="0093253C"/>
    <w:rsid w:val="009528EB"/>
    <w:rsid w:val="00952C50"/>
    <w:rsid w:val="00956925"/>
    <w:rsid w:val="00976C6F"/>
    <w:rsid w:val="009815E3"/>
    <w:rsid w:val="009848EE"/>
    <w:rsid w:val="009A0AB5"/>
    <w:rsid w:val="009B2B78"/>
    <w:rsid w:val="009E2EEA"/>
    <w:rsid w:val="00A0665A"/>
    <w:rsid w:val="00A13707"/>
    <w:rsid w:val="00A25524"/>
    <w:rsid w:val="00A2554A"/>
    <w:rsid w:val="00A55AC8"/>
    <w:rsid w:val="00A64EBF"/>
    <w:rsid w:val="00A70144"/>
    <w:rsid w:val="00A90C17"/>
    <w:rsid w:val="00AC2944"/>
    <w:rsid w:val="00AD0DD1"/>
    <w:rsid w:val="00AD4F30"/>
    <w:rsid w:val="00AD6917"/>
    <w:rsid w:val="00B05AF2"/>
    <w:rsid w:val="00B21D19"/>
    <w:rsid w:val="00B24330"/>
    <w:rsid w:val="00B32A6B"/>
    <w:rsid w:val="00B551D2"/>
    <w:rsid w:val="00B57CE5"/>
    <w:rsid w:val="00B77F43"/>
    <w:rsid w:val="00BA11F0"/>
    <w:rsid w:val="00BB7548"/>
    <w:rsid w:val="00BC3DD1"/>
    <w:rsid w:val="00BC508A"/>
    <w:rsid w:val="00BC753E"/>
    <w:rsid w:val="00BE22C9"/>
    <w:rsid w:val="00BE2622"/>
    <w:rsid w:val="00BF6730"/>
    <w:rsid w:val="00C05E6C"/>
    <w:rsid w:val="00C3327B"/>
    <w:rsid w:val="00C4288B"/>
    <w:rsid w:val="00C4526C"/>
    <w:rsid w:val="00C51E4C"/>
    <w:rsid w:val="00C84747"/>
    <w:rsid w:val="00C9550D"/>
    <w:rsid w:val="00CA31DB"/>
    <w:rsid w:val="00CB679C"/>
    <w:rsid w:val="00CC1161"/>
    <w:rsid w:val="00CD55AD"/>
    <w:rsid w:val="00CE1420"/>
    <w:rsid w:val="00CE50AC"/>
    <w:rsid w:val="00CE521A"/>
    <w:rsid w:val="00CE5A3E"/>
    <w:rsid w:val="00D01A2F"/>
    <w:rsid w:val="00D027D5"/>
    <w:rsid w:val="00D05304"/>
    <w:rsid w:val="00D07A35"/>
    <w:rsid w:val="00D12088"/>
    <w:rsid w:val="00D227AB"/>
    <w:rsid w:val="00D31291"/>
    <w:rsid w:val="00D378B1"/>
    <w:rsid w:val="00D433B1"/>
    <w:rsid w:val="00D47D25"/>
    <w:rsid w:val="00D50237"/>
    <w:rsid w:val="00D55AFF"/>
    <w:rsid w:val="00D631A2"/>
    <w:rsid w:val="00D75513"/>
    <w:rsid w:val="00D93CA3"/>
    <w:rsid w:val="00D96BDF"/>
    <w:rsid w:val="00DA3D50"/>
    <w:rsid w:val="00DB3C78"/>
    <w:rsid w:val="00DC77E1"/>
    <w:rsid w:val="00DF33B0"/>
    <w:rsid w:val="00E023D8"/>
    <w:rsid w:val="00E03F41"/>
    <w:rsid w:val="00E05751"/>
    <w:rsid w:val="00E07C52"/>
    <w:rsid w:val="00E31935"/>
    <w:rsid w:val="00E80740"/>
    <w:rsid w:val="00EA14A1"/>
    <w:rsid w:val="00EB0DD8"/>
    <w:rsid w:val="00EB3B9F"/>
    <w:rsid w:val="00EB718C"/>
    <w:rsid w:val="00F0129B"/>
    <w:rsid w:val="00F074D9"/>
    <w:rsid w:val="00F13255"/>
    <w:rsid w:val="00F140ED"/>
    <w:rsid w:val="00F156EC"/>
    <w:rsid w:val="00F23808"/>
    <w:rsid w:val="00F43109"/>
    <w:rsid w:val="00F44504"/>
    <w:rsid w:val="00F476BE"/>
    <w:rsid w:val="00F552AA"/>
    <w:rsid w:val="00F64D29"/>
    <w:rsid w:val="00F91890"/>
    <w:rsid w:val="00FC2A66"/>
    <w:rsid w:val="00FC49BF"/>
    <w:rsid w:val="00FE1DD3"/>
    <w:rsid w:val="00FE3165"/>
    <w:rsid w:val="00FE7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61F38E7F-6D1D-4B14-9240-486414CB0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dE Neue Helvetica 55 Roman" w:eastAsia="Times New Roman" w:hAnsi="BdE Neue Helvetica 55 Roman" w:cs="Times New Roman"/>
        <w:lang w:val="es-ES" w:eastAsia="es-E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2994"/>
    <w:pPr>
      <w:spacing w:after="200" w:line="276" w:lineRule="auto"/>
      <w:jc w:val="left"/>
    </w:pPr>
    <w:rPr>
      <w:rFonts w:asciiTheme="minorHAnsi" w:eastAsiaTheme="minorHAnsi" w:hAnsiTheme="minorHAnsi" w:cstheme="minorBidi"/>
      <w:sz w:val="22"/>
      <w:szCs w:val="22"/>
      <w:lang w:val="es-ES_tradnl" w:eastAsia="en-US"/>
    </w:rPr>
  </w:style>
  <w:style w:type="paragraph" w:styleId="Ttulo1">
    <w:name w:val="heading 1"/>
    <w:basedOn w:val="Tipoletra"/>
    <w:next w:val="Tipoletra"/>
    <w:qFormat/>
    <w:rsid w:val="00537E1E"/>
    <w:pPr>
      <w:keepNext/>
      <w:numPr>
        <w:numId w:val="14"/>
      </w:numPr>
      <w:spacing w:after="300"/>
      <w:outlineLvl w:val="0"/>
    </w:pPr>
    <w:rPr>
      <w:rFonts w:eastAsia="Times" w:cs="Arial"/>
      <w:b/>
      <w:bCs/>
      <w:szCs w:val="18"/>
    </w:rPr>
  </w:style>
  <w:style w:type="paragraph" w:styleId="Ttulo2">
    <w:name w:val="heading 2"/>
    <w:basedOn w:val="Tipoletra"/>
    <w:next w:val="Tipoletra"/>
    <w:qFormat/>
    <w:rsid w:val="00D75513"/>
    <w:pPr>
      <w:keepNext/>
      <w:numPr>
        <w:ilvl w:val="1"/>
        <w:numId w:val="14"/>
      </w:numPr>
      <w:outlineLvl w:val="1"/>
    </w:pPr>
    <w:rPr>
      <w:rFonts w:eastAsia="Times" w:cs="Arial"/>
      <w:b/>
      <w:bCs/>
      <w:iCs/>
    </w:rPr>
  </w:style>
  <w:style w:type="paragraph" w:styleId="Ttulo3">
    <w:name w:val="heading 3"/>
    <w:basedOn w:val="Tipoletra"/>
    <w:next w:val="Tipoletra"/>
    <w:qFormat/>
    <w:rsid w:val="00D75513"/>
    <w:pPr>
      <w:keepNext/>
      <w:numPr>
        <w:ilvl w:val="2"/>
        <w:numId w:val="14"/>
      </w:numPr>
      <w:outlineLvl w:val="2"/>
    </w:pPr>
    <w:rPr>
      <w:rFonts w:eastAsia="Times" w:cs="Arial"/>
      <w:b/>
      <w:bCs/>
      <w:i/>
    </w:rPr>
  </w:style>
  <w:style w:type="paragraph" w:styleId="Ttulo4">
    <w:name w:val="heading 4"/>
    <w:basedOn w:val="Tipoletra"/>
    <w:next w:val="Tipoletra"/>
    <w:link w:val="Ttulo4Car"/>
    <w:uiPriority w:val="9"/>
    <w:qFormat/>
    <w:rsid w:val="00F23808"/>
    <w:pPr>
      <w:keepNext/>
      <w:keepLines/>
      <w:numPr>
        <w:ilvl w:val="3"/>
        <w:numId w:val="14"/>
      </w:numPr>
      <w:outlineLvl w:val="3"/>
    </w:pPr>
    <w:rPr>
      <w:rFonts w:eastAsiaTheme="majorEastAsia" w:cstheme="majorBidi"/>
      <w:bCs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informe">
    <w:name w:val="Tablainforme"/>
    <w:basedOn w:val="Tablanormal"/>
    <w:rsid w:val="00415998"/>
    <w:rPr>
      <w:rFonts w:eastAsia="Times"/>
      <w:sz w:val="14"/>
      <w:szCs w:val="14"/>
      <w:lang w:val="es-ES_tradnl" w:eastAsia="es-ES_tradnl"/>
    </w:rPr>
    <w:tblPr>
      <w:tblInd w:w="108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72" w:type="dxa"/>
        <w:bottom w:w="48" w:type="dxa"/>
      </w:tblCellMar>
    </w:tblPr>
    <w:tcPr>
      <w:vAlign w:val="center"/>
    </w:tcPr>
  </w:style>
  <w:style w:type="paragraph" w:styleId="TDC1">
    <w:name w:val="toc 1"/>
    <w:basedOn w:val="Normal"/>
    <w:next w:val="Normal"/>
    <w:semiHidden/>
    <w:rsid w:val="00CC1161"/>
    <w:pPr>
      <w:tabs>
        <w:tab w:val="left" w:pos="289"/>
      </w:tabs>
      <w:spacing w:before="260"/>
      <w:ind w:left="289" w:hanging="289"/>
    </w:pPr>
    <w:rPr>
      <w:rFonts w:eastAsia="Times"/>
    </w:rPr>
  </w:style>
  <w:style w:type="paragraph" w:styleId="Textonotapie">
    <w:name w:val="footnote text"/>
    <w:basedOn w:val="Noborrar"/>
    <w:link w:val="TextonotapieCar"/>
    <w:uiPriority w:val="99"/>
    <w:unhideWhenUsed/>
    <w:rsid w:val="00537E1E"/>
    <w:pPr>
      <w:spacing w:line="200" w:lineRule="exact"/>
    </w:pPr>
    <w:rPr>
      <w:rFonts w:ascii="BdE Neue Helvetica 55 Roman" w:hAnsi="BdE Neue Helvetica 55 Roman"/>
      <w:sz w:val="14"/>
    </w:rPr>
  </w:style>
  <w:style w:type="character" w:styleId="Nmerodepgina">
    <w:name w:val="page number"/>
    <w:basedOn w:val="Fuentedeprrafopredeter"/>
    <w:semiHidden/>
    <w:unhideWhenUsed/>
    <w:rsid w:val="000935BA"/>
    <w:rPr>
      <w:sz w:val="16"/>
    </w:rPr>
  </w:style>
  <w:style w:type="table" w:customStyle="1" w:styleId="TablaInforme1">
    <w:name w:val="Tabla_Informe_1"/>
    <w:basedOn w:val="Tablanormal"/>
    <w:uiPriority w:val="99"/>
    <w:qFormat/>
    <w:rsid w:val="00976C6F"/>
    <w:pPr>
      <w:tabs>
        <w:tab w:val="left" w:pos="198"/>
        <w:tab w:val="left" w:pos="397"/>
        <w:tab w:val="left" w:pos="567"/>
      </w:tabs>
      <w:spacing w:line="180" w:lineRule="exact"/>
    </w:pPr>
    <w:rPr>
      <w:rFonts w:eastAsia="Calibri"/>
      <w:sz w:val="14"/>
      <w:lang w:val="es-ES_tradnl" w:eastAsia="es-ES_tradnl"/>
    </w:rPr>
    <w:tblPr>
      <w:tblBorders>
        <w:insideH w:val="single" w:sz="2" w:space="0" w:color="auto"/>
      </w:tblBorders>
      <w:tblCellMar>
        <w:top w:w="34" w:type="dxa"/>
        <w:left w:w="0" w:type="dxa"/>
        <w:bottom w:w="34" w:type="dxa"/>
        <w:right w:w="0" w:type="dxa"/>
      </w:tblCellMar>
    </w:tblPr>
    <w:tcPr>
      <w:noWrap/>
      <w:vAlign w:val="center"/>
    </w:tcPr>
    <w:tblStylePr w:type="firstRow">
      <w:rPr>
        <w:b/>
      </w:rPr>
      <w:tblPr/>
      <w:trPr>
        <w:tblHeader/>
      </w:trPr>
      <w:tcPr>
        <w:tcBorders>
          <w:top w:val="nil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796795"/>
    <w:rPr>
      <w:color w:val="B35C48"/>
      <w:u w:val="none"/>
    </w:rPr>
  </w:style>
  <w:style w:type="character" w:styleId="Hipervnculovisitado">
    <w:name w:val="FollowedHyperlink"/>
    <w:basedOn w:val="Fuentedeprrafopredeter"/>
    <w:uiPriority w:val="99"/>
    <w:semiHidden/>
    <w:rsid w:val="00796795"/>
    <w:rPr>
      <w:color w:val="B35C48"/>
      <w:u w:val="none"/>
    </w:rPr>
  </w:style>
  <w:style w:type="paragraph" w:customStyle="1" w:styleId="Noborrar">
    <w:name w:val="_No_borrar"/>
    <w:basedOn w:val="Normal"/>
    <w:link w:val="NoborrarCar"/>
    <w:semiHidden/>
    <w:rsid w:val="000C6606"/>
    <w:pPr>
      <w:spacing w:line="400" w:lineRule="exact"/>
    </w:pPr>
    <w:rPr>
      <w:rFonts w:ascii="Arial" w:hAnsi="Arial" w:cs="Arial"/>
      <w:sz w:val="32"/>
      <w:szCs w:val="32"/>
    </w:rPr>
  </w:style>
  <w:style w:type="paragraph" w:customStyle="1" w:styleId="Tipoletra">
    <w:name w:val="_Tipoletra"/>
    <w:basedOn w:val="Normal"/>
    <w:link w:val="TipoletraCar"/>
    <w:qFormat/>
    <w:rsid w:val="00FC49BF"/>
  </w:style>
  <w:style w:type="character" w:customStyle="1" w:styleId="NoborrarCar">
    <w:name w:val="_No_borrar Car"/>
    <w:basedOn w:val="Fuentedeprrafopredeter"/>
    <w:link w:val="Noborrar"/>
    <w:semiHidden/>
    <w:rsid w:val="00691B0D"/>
    <w:rPr>
      <w:rFonts w:ascii="Arial" w:hAnsi="Arial" w:cs="Arial"/>
      <w:sz w:val="32"/>
      <w:szCs w:val="32"/>
    </w:rPr>
  </w:style>
  <w:style w:type="paragraph" w:customStyle="1" w:styleId="Citas">
    <w:name w:val="Citas"/>
    <w:basedOn w:val="Noborrar"/>
    <w:link w:val="CitasCar"/>
    <w:qFormat/>
    <w:rsid w:val="00901BF1"/>
    <w:pPr>
      <w:spacing w:line="280" w:lineRule="exact"/>
    </w:pPr>
    <w:rPr>
      <w:rFonts w:ascii="BdE Neue Helvetica 55 Roman" w:hAnsi="BdE Neue Helvetica 55 Roman"/>
      <w:i/>
      <w:sz w:val="19"/>
      <w:szCs w:val="19"/>
    </w:rPr>
  </w:style>
  <w:style w:type="character" w:customStyle="1" w:styleId="TipoletraCar">
    <w:name w:val="_Tipoletra Car"/>
    <w:basedOn w:val="Fuentedeprrafopredeter"/>
    <w:link w:val="Tipoletra"/>
    <w:rsid w:val="00FC49BF"/>
    <w:rPr>
      <w:sz w:val="21"/>
    </w:rPr>
  </w:style>
  <w:style w:type="paragraph" w:customStyle="1" w:styleId="Citassangradas">
    <w:name w:val="Citas sangradas"/>
    <w:basedOn w:val="Noborrar"/>
    <w:link w:val="CitassangradasCar"/>
    <w:qFormat/>
    <w:rsid w:val="00FC49BF"/>
    <w:pPr>
      <w:spacing w:line="280" w:lineRule="exact"/>
      <w:ind w:left="680" w:right="680"/>
    </w:pPr>
    <w:rPr>
      <w:rFonts w:ascii="BdE Neue Helvetica 55 Roman" w:hAnsi="BdE Neue Helvetica 55 Roman"/>
      <w:i/>
      <w:sz w:val="19"/>
    </w:rPr>
  </w:style>
  <w:style w:type="character" w:customStyle="1" w:styleId="CitasCar">
    <w:name w:val="Citas Car"/>
    <w:basedOn w:val="NoborrarCar"/>
    <w:link w:val="Citas"/>
    <w:rsid w:val="00901BF1"/>
    <w:rPr>
      <w:rFonts w:ascii="Arial" w:hAnsi="Arial" w:cs="Arial"/>
      <w:i/>
      <w:sz w:val="19"/>
      <w:szCs w:val="19"/>
    </w:rPr>
  </w:style>
  <w:style w:type="paragraph" w:customStyle="1" w:styleId="Direccindedepartamento">
    <w:name w:val="Dirección de departamento"/>
    <w:basedOn w:val="Noborrar"/>
    <w:link w:val="DireccindedepartamentoCar"/>
    <w:qFormat/>
    <w:rsid w:val="00FC49BF"/>
    <w:pPr>
      <w:spacing w:after="940" w:line="240" w:lineRule="auto"/>
    </w:pPr>
    <w:rPr>
      <w:rFonts w:ascii="BdE Neue Helvetica 55 Roman" w:hAnsi="BdE Neue Helvetica 55 Roman"/>
      <w:sz w:val="18"/>
    </w:rPr>
  </w:style>
  <w:style w:type="character" w:customStyle="1" w:styleId="CitassangradasCar">
    <w:name w:val="Citas sangradas Car"/>
    <w:basedOn w:val="NoborrarCar"/>
    <w:link w:val="Citassangradas"/>
    <w:rsid w:val="00FC49BF"/>
    <w:rPr>
      <w:rFonts w:ascii="Arial" w:hAnsi="Arial" w:cs="Arial"/>
      <w:i/>
      <w:sz w:val="19"/>
      <w:szCs w:val="32"/>
    </w:rPr>
  </w:style>
  <w:style w:type="paragraph" w:customStyle="1" w:styleId="Discurso">
    <w:name w:val="Discurso"/>
    <w:basedOn w:val="Normal"/>
    <w:qFormat/>
    <w:rsid w:val="003426C3"/>
    <w:pPr>
      <w:spacing w:line="540" w:lineRule="exact"/>
    </w:pPr>
    <w:rPr>
      <w:sz w:val="24"/>
    </w:rPr>
  </w:style>
  <w:style w:type="character" w:customStyle="1" w:styleId="DireccindedepartamentoCar">
    <w:name w:val="Dirección de departamento Car"/>
    <w:basedOn w:val="NoborrarCar"/>
    <w:link w:val="Direccindedepartamento"/>
    <w:rsid w:val="00FC49BF"/>
    <w:rPr>
      <w:rFonts w:ascii="Arial" w:hAnsi="Arial" w:cs="Arial"/>
      <w:sz w:val="18"/>
      <w:szCs w:val="32"/>
    </w:rPr>
  </w:style>
  <w:style w:type="paragraph" w:customStyle="1" w:styleId="E1">
    <w:name w:val="E_1"/>
    <w:basedOn w:val="Noborrar"/>
    <w:link w:val="E1Car"/>
    <w:semiHidden/>
    <w:rsid w:val="004024F7"/>
    <w:pPr>
      <w:spacing w:after="900" w:line="240" w:lineRule="auto"/>
    </w:pPr>
    <w:rPr>
      <w:rFonts w:ascii="BdE Neue Helvetica 45 Light" w:hAnsi="BdE Neue Helvetica 45 Light"/>
      <w:sz w:val="20"/>
    </w:rPr>
  </w:style>
  <w:style w:type="character" w:customStyle="1" w:styleId="E1Car">
    <w:name w:val="E_1 Car"/>
    <w:basedOn w:val="NoborrarCar"/>
    <w:link w:val="E1"/>
    <w:semiHidden/>
    <w:rsid w:val="00691B0D"/>
    <w:rPr>
      <w:rFonts w:ascii="BdE Neue Helvetica 45 Light" w:hAnsi="BdE Neue Helvetica 45 Light" w:cs="Arial"/>
      <w:sz w:val="32"/>
      <w:szCs w:val="32"/>
    </w:rPr>
  </w:style>
  <w:style w:type="paragraph" w:customStyle="1" w:styleId="E2">
    <w:name w:val="E_2"/>
    <w:basedOn w:val="Noborrar"/>
    <w:link w:val="E2Car"/>
    <w:semiHidden/>
    <w:rsid w:val="008F1CB2"/>
    <w:pPr>
      <w:spacing w:line="240" w:lineRule="auto"/>
    </w:pPr>
    <w:rPr>
      <w:rFonts w:ascii="BdE Neue Helvetica 45 Light" w:hAnsi="BdE Neue Helvetica 45 Light"/>
      <w:sz w:val="20"/>
    </w:rPr>
  </w:style>
  <w:style w:type="paragraph" w:customStyle="1" w:styleId="Listaalfabtica">
    <w:name w:val="Lista alfabética"/>
    <w:basedOn w:val="Tipoletra"/>
    <w:next w:val="Tipoletra"/>
    <w:qFormat/>
    <w:rsid w:val="00BB7548"/>
    <w:pPr>
      <w:numPr>
        <w:numId w:val="25"/>
      </w:numPr>
    </w:pPr>
  </w:style>
  <w:style w:type="character" w:customStyle="1" w:styleId="E2Car">
    <w:name w:val="E_2 Car"/>
    <w:basedOn w:val="NoborrarCar"/>
    <w:link w:val="E2"/>
    <w:semiHidden/>
    <w:rsid w:val="00691B0D"/>
    <w:rPr>
      <w:rFonts w:ascii="BdE Neue Helvetica 45 Light" w:hAnsi="BdE Neue Helvetica 45 Light" w:cs="Arial"/>
      <w:sz w:val="32"/>
      <w:szCs w:val="32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37E1E"/>
    <w:rPr>
      <w:rFonts w:cs="Arial"/>
      <w:sz w:val="14"/>
      <w:szCs w:val="32"/>
    </w:rPr>
  </w:style>
  <w:style w:type="paragraph" w:customStyle="1" w:styleId="Listaalfabticasangrada">
    <w:name w:val="Lista alfabética sangrada"/>
    <w:basedOn w:val="Tipoletra"/>
    <w:next w:val="Tipoletra"/>
    <w:qFormat/>
    <w:rsid w:val="005C5D2A"/>
    <w:pPr>
      <w:numPr>
        <w:numId w:val="30"/>
      </w:numPr>
      <w:ind w:right="680"/>
    </w:pPr>
  </w:style>
  <w:style w:type="paragraph" w:customStyle="1" w:styleId="Listaguionada">
    <w:name w:val="Lista guionada"/>
    <w:basedOn w:val="Tipoletra"/>
    <w:next w:val="Tipoletra"/>
    <w:qFormat/>
    <w:rsid w:val="003F5EAB"/>
    <w:pPr>
      <w:numPr>
        <w:numId w:val="31"/>
      </w:numPr>
    </w:pPr>
    <w:rPr>
      <w:rFonts w:eastAsia="Times"/>
    </w:rPr>
  </w:style>
  <w:style w:type="paragraph" w:styleId="Encabezado">
    <w:name w:val="header"/>
    <w:basedOn w:val="Normal"/>
    <w:link w:val="EncabezadoCar"/>
    <w:uiPriority w:val="99"/>
    <w:semiHidden/>
    <w:unhideWhenUsed/>
    <w:rsid w:val="001D5258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D5258"/>
    <w:rPr>
      <w:sz w:val="21"/>
    </w:rPr>
  </w:style>
  <w:style w:type="paragraph" w:styleId="Piedepgina">
    <w:name w:val="footer"/>
    <w:basedOn w:val="Normal"/>
    <w:link w:val="PiedepginaCar"/>
    <w:uiPriority w:val="99"/>
    <w:semiHidden/>
    <w:unhideWhenUsed/>
    <w:rsid w:val="001D5258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D5258"/>
    <w:rPr>
      <w:sz w:val="21"/>
    </w:rPr>
  </w:style>
  <w:style w:type="paragraph" w:customStyle="1" w:styleId="Listaguionadasangrada">
    <w:name w:val="Lista guionada sangrada"/>
    <w:basedOn w:val="Tipoletra"/>
    <w:next w:val="Tipoletra"/>
    <w:qFormat/>
    <w:rsid w:val="003F5EAB"/>
    <w:pPr>
      <w:numPr>
        <w:numId w:val="32"/>
      </w:numPr>
      <w:ind w:right="680"/>
    </w:pPr>
    <w:rPr>
      <w:rFonts w:eastAsia="Times"/>
    </w:rPr>
  </w:style>
  <w:style w:type="paragraph" w:customStyle="1" w:styleId="Listanumrica">
    <w:name w:val="Lista numérica"/>
    <w:basedOn w:val="Tipoletra"/>
    <w:next w:val="Tipoletra"/>
    <w:qFormat/>
    <w:rsid w:val="0012676E"/>
    <w:pPr>
      <w:numPr>
        <w:numId w:val="33"/>
      </w:numPr>
    </w:pPr>
    <w:rPr>
      <w:rFonts w:eastAsia="Times"/>
    </w:rPr>
  </w:style>
  <w:style w:type="paragraph" w:customStyle="1" w:styleId="Listanumricasangrada">
    <w:name w:val="Lista numérica sangrada"/>
    <w:basedOn w:val="Tipoletra"/>
    <w:next w:val="Tipoletra"/>
    <w:qFormat/>
    <w:rsid w:val="0012676E"/>
    <w:pPr>
      <w:numPr>
        <w:numId w:val="34"/>
      </w:numPr>
      <w:ind w:right="680"/>
    </w:pPr>
    <w:rPr>
      <w:rFonts w:eastAsia="Times"/>
    </w:rPr>
  </w:style>
  <w:style w:type="paragraph" w:customStyle="1" w:styleId="Listadomanual">
    <w:name w:val="Listado manual"/>
    <w:basedOn w:val="Tipoletra"/>
    <w:next w:val="Tipoletra"/>
    <w:qFormat/>
    <w:rsid w:val="00114130"/>
    <w:pPr>
      <w:tabs>
        <w:tab w:val="left" w:pos="284"/>
      </w:tabs>
    </w:pPr>
    <w:rPr>
      <w:szCs w:val="24"/>
    </w:rPr>
  </w:style>
  <w:style w:type="paragraph" w:customStyle="1" w:styleId="Listadosangradomanual">
    <w:name w:val="Listado sangrado manual"/>
    <w:basedOn w:val="Tipoletra"/>
    <w:next w:val="Tipoletra"/>
    <w:qFormat/>
    <w:rsid w:val="00114130"/>
    <w:pPr>
      <w:tabs>
        <w:tab w:val="left" w:pos="964"/>
      </w:tabs>
      <w:ind w:left="680" w:right="680"/>
    </w:pPr>
    <w:rPr>
      <w:szCs w:val="24"/>
    </w:rPr>
  </w:style>
  <w:style w:type="paragraph" w:customStyle="1" w:styleId="Ppgina">
    <w:name w:val="Ppágina"/>
    <w:basedOn w:val="Noborrar"/>
    <w:link w:val="PpginaCar"/>
    <w:semiHidden/>
    <w:rsid w:val="005B37B9"/>
    <w:pPr>
      <w:spacing w:line="240" w:lineRule="auto"/>
    </w:pPr>
    <w:rPr>
      <w:rFonts w:ascii="BdE Neue Helvetica 45 Light" w:hAnsi="BdE Neue Helvetica 45 Light"/>
      <w:sz w:val="20"/>
    </w:rPr>
  </w:style>
  <w:style w:type="paragraph" w:customStyle="1" w:styleId="Roman12">
    <w:name w:val="Roman_12"/>
    <w:basedOn w:val="Normal"/>
    <w:link w:val="Roman12Car"/>
    <w:qFormat/>
    <w:rsid w:val="00B551D2"/>
    <w:pPr>
      <w:spacing w:line="340" w:lineRule="exact"/>
    </w:pPr>
    <w:rPr>
      <w:sz w:val="24"/>
      <w:szCs w:val="24"/>
    </w:rPr>
  </w:style>
  <w:style w:type="character" w:customStyle="1" w:styleId="PpginaCar">
    <w:name w:val="Ppágina Car"/>
    <w:basedOn w:val="NoborrarCar"/>
    <w:link w:val="Ppgina"/>
    <w:semiHidden/>
    <w:rsid w:val="00691B0D"/>
    <w:rPr>
      <w:rFonts w:ascii="BdE Neue Helvetica 45 Light" w:hAnsi="BdE Neue Helvetica 45 Light" w:cs="Arial"/>
      <w:sz w:val="32"/>
      <w:szCs w:val="32"/>
    </w:rPr>
  </w:style>
  <w:style w:type="table" w:styleId="Tablaconcuadrcula">
    <w:name w:val="Table Grid"/>
    <w:basedOn w:val="Tablanormal"/>
    <w:uiPriority w:val="59"/>
    <w:rsid w:val="00415998"/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character" w:customStyle="1" w:styleId="Roman12Car">
    <w:name w:val="Roman_12 Car"/>
    <w:basedOn w:val="Fuentedeprrafopredeter"/>
    <w:link w:val="Roman12"/>
    <w:rsid w:val="00B551D2"/>
    <w:rPr>
      <w:sz w:val="24"/>
      <w:szCs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2657FE"/>
    <w:rPr>
      <w:rFonts w:ascii="BdE Neue Helvetica 55 Roman" w:hAnsi="BdE Neue Helvetica 55 Roman"/>
      <w:sz w:val="20"/>
      <w:vertAlign w:val="superscript"/>
    </w:rPr>
  </w:style>
  <w:style w:type="character" w:customStyle="1" w:styleId="Ttulo4Car">
    <w:name w:val="Título 4 Car"/>
    <w:basedOn w:val="Fuentedeprrafopredeter"/>
    <w:link w:val="Ttulo4"/>
    <w:uiPriority w:val="9"/>
    <w:rsid w:val="00F23808"/>
    <w:rPr>
      <w:rFonts w:eastAsiaTheme="majorEastAsia" w:cstheme="majorBidi"/>
      <w:bCs/>
      <w:i/>
      <w:iCs/>
      <w:sz w:val="21"/>
    </w:rPr>
  </w:style>
  <w:style w:type="paragraph" w:styleId="Prrafodelista">
    <w:name w:val="List Paragraph"/>
    <w:basedOn w:val="Normal"/>
    <w:uiPriority w:val="34"/>
    <w:qFormat/>
    <w:rsid w:val="007C299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C2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994"/>
    <w:rPr>
      <w:rFonts w:ascii="Tahoma" w:eastAsiaTheme="minorHAnsi" w:hAnsi="Tahoma" w:cs="Tahoma"/>
      <w:sz w:val="16"/>
      <w:szCs w:val="16"/>
      <w:lang w:val="es-ES_tradnl" w:eastAsia="en-US"/>
    </w:rPr>
  </w:style>
  <w:style w:type="paragraph" w:styleId="NormalWeb">
    <w:name w:val="Normal (Web)"/>
    <w:basedOn w:val="Normal"/>
    <w:uiPriority w:val="99"/>
    <w:semiHidden/>
    <w:unhideWhenUsed/>
    <w:rsid w:val="004B7EF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9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45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1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65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9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560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021647">
                              <w:marLeft w:val="0"/>
                              <w:marRight w:val="0"/>
                              <w:marTop w:val="0"/>
                              <w:marBottom w:val="9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682955">
                                  <w:marLeft w:val="180"/>
                                  <w:marRight w:val="0"/>
                                  <w:marTop w:val="0"/>
                                  <w:marBottom w:val="15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1624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139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8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7328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0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96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016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78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810717">
                              <w:marLeft w:val="0"/>
                              <w:marRight w:val="0"/>
                              <w:marTop w:val="0"/>
                              <w:marBottom w:val="9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00537">
                                  <w:marLeft w:val="180"/>
                                  <w:marRight w:val="0"/>
                                  <w:marTop w:val="0"/>
                                  <w:marBottom w:val="15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092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39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ki.bde.es/pkibde/es/menu/certaceptados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yperlink" Target="mailto:cau@bde.e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s://sedeelectronica.bde.es/sede/es/pie/accesibilidad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lantillas\Plantillas_BE\BE\Plantilla_en_blanco.dotm" TargetMode="External"/></Relationships>
</file>

<file path=word/theme/theme1.xml><?xml version="1.0" encoding="utf-8"?>
<a:theme xmlns:a="http://schemas.openxmlformats.org/drawingml/2006/main" name="corporativo_1">
  <a:themeElements>
    <a:clrScheme name="Corporativo">
      <a:dk1>
        <a:sysClr val="windowText" lastClr="000000"/>
      </a:dk1>
      <a:lt1>
        <a:sysClr val="window" lastClr="FFFFFF"/>
      </a:lt1>
      <a:dk2>
        <a:srgbClr val="B2967A"/>
      </a:dk2>
      <a:lt2>
        <a:srgbClr val="B94105"/>
      </a:lt2>
      <a:accent1>
        <a:srgbClr val="B35C48"/>
      </a:accent1>
      <a:accent2>
        <a:srgbClr val="858585"/>
      </a:accent2>
      <a:accent3>
        <a:srgbClr val="DE9738"/>
      </a:accent3>
      <a:accent4>
        <a:srgbClr val="643C28"/>
      </a:accent4>
      <a:accent5>
        <a:srgbClr val="D6AB98"/>
      </a:accent5>
      <a:accent6>
        <a:srgbClr val="C39269"/>
      </a:accent6>
      <a:hlink>
        <a:srgbClr val="B94105"/>
      </a:hlink>
      <a:folHlink>
        <a:srgbClr val="800080"/>
      </a:folHlink>
    </a:clrScheme>
    <a:fontScheme name="Corporativo">
      <a:majorFont>
        <a:latin typeface="BdE Neue Helvetica 45 Light"/>
        <a:ea typeface=""/>
        <a:cs typeface=""/>
      </a:majorFont>
      <a:minorFont>
        <a:latin typeface="BdE Neue Helvetica 45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7CDC2A-53F7-456A-8729-828A13AED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Plantilla_en_blanco.dotm</Template>
  <TotalTime>1</TotalTime>
  <Pages>7</Pages>
  <Words>780</Words>
  <Characters>4295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Banco de España</Company>
  <LinksUpToDate>false</LinksUpToDate>
  <CharactersWithSpaces>5065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sgelmt</dc:creator>
  <cp:keywords/>
  <dc:description/>
  <cp:lastModifiedBy>GIL GARCIA, MARIA FE</cp:lastModifiedBy>
  <cp:revision>2</cp:revision>
  <dcterms:created xsi:type="dcterms:W3CDTF">2016-07-01T10:47:00Z</dcterms:created>
  <dcterms:modified xsi:type="dcterms:W3CDTF">2016-07-01T10:47:00Z</dcterms:modified>
</cp:coreProperties>
</file>