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0BC" w:rsidRPr="00363570" w:rsidRDefault="007C2994" w:rsidP="00EB0DD8">
      <w:pPr>
        <w:rPr>
          <w:lang w:val="es-ES" w:eastAsia="es-ES_tradnl"/>
        </w:rPr>
      </w:pPr>
      <w:bookmarkStart w:id="0" w:name="_GoBack"/>
      <w:r w:rsidRPr="00363570">
        <w:rPr>
          <w:lang w:val="es-ES" w:eastAsia="es-ES_tradnl"/>
        </w:rPr>
        <w:t xml:space="preserve">Requisitos </w:t>
      </w:r>
      <w:r w:rsidR="002B70BC" w:rsidRPr="00363570">
        <w:rPr>
          <w:lang w:val="es-ES" w:eastAsia="es-ES_tradnl"/>
        </w:rPr>
        <w:t xml:space="preserve">técnicos </w:t>
      </w:r>
      <w:r w:rsidRPr="00363570">
        <w:rPr>
          <w:lang w:val="es-ES" w:eastAsia="es-ES_tradnl"/>
        </w:rPr>
        <w:t>e instrucciones para el envío de solicitudes, escritos y comunicaciones por el Registro Electrónico</w:t>
      </w:r>
      <w:r w:rsidR="002B70BC" w:rsidRPr="00363570">
        <w:rPr>
          <w:lang w:val="es-ES" w:eastAsia="es-ES_tradnl"/>
        </w:rPr>
        <w:t>:</w:t>
      </w:r>
    </w:p>
    <w:p w:rsidR="002B70BC" w:rsidRDefault="002B70BC" w:rsidP="00E023D8">
      <w:pPr>
        <w:pStyle w:val="Ttulo1"/>
        <w:rPr>
          <w:color w:val="222222"/>
          <w:lang w:val="es-ES" w:eastAsia="es-ES_tradnl"/>
        </w:rPr>
      </w:pPr>
      <w:bookmarkStart w:id="1" w:name="_Requisitos_técnicos_para_1"/>
      <w:bookmarkEnd w:id="1"/>
      <w:bookmarkEnd w:id="0"/>
      <w:r w:rsidRPr="007A7A5B">
        <w:rPr>
          <w:lang w:val="es-ES" w:eastAsia="es-ES_tradnl"/>
        </w:rPr>
        <w:t>Requisitos técnicos para el acceso y la utilización del Registro Electrónico</w:t>
      </w:r>
    </w:p>
    <w:p w:rsidR="002B70BC" w:rsidRDefault="002B70BC" w:rsidP="00E023D8">
      <w:pPr>
        <w:pStyle w:val="Ttulo1"/>
        <w:rPr>
          <w:color w:val="222222"/>
          <w:lang w:val="es-ES" w:eastAsia="es-ES_tradnl"/>
        </w:rPr>
      </w:pPr>
      <w:bookmarkStart w:id="2" w:name="_Instrucciones_para_presentar_1"/>
      <w:bookmarkEnd w:id="2"/>
      <w:r w:rsidRPr="007A7A5B">
        <w:rPr>
          <w:lang w:val="es-ES" w:eastAsia="es-ES_tradnl"/>
        </w:rPr>
        <w:t>Instrucciones para presentar una solicitud en el Registro Electrónico</w:t>
      </w:r>
    </w:p>
    <w:p w:rsidR="002B70BC" w:rsidRDefault="002B70BC" w:rsidP="00E023D8">
      <w:pPr>
        <w:pStyle w:val="Ttulo2"/>
        <w:rPr>
          <w:color w:val="222222"/>
          <w:lang w:val="es-ES" w:eastAsia="es-ES_tradnl"/>
        </w:rPr>
      </w:pPr>
      <w:r>
        <w:rPr>
          <w:color w:val="222222"/>
          <w:lang w:val="es-ES" w:eastAsia="es-ES_tradnl"/>
        </w:rPr>
        <w:tab/>
      </w:r>
      <w:r w:rsidRPr="007A7A5B">
        <w:rPr>
          <w:lang w:val="es-ES" w:eastAsia="es-ES_tradnl"/>
        </w:rPr>
        <w:t>Selección y cumplimentación del formulario</w:t>
      </w:r>
    </w:p>
    <w:p w:rsidR="002B70BC" w:rsidRDefault="002B70BC" w:rsidP="00E023D8">
      <w:pPr>
        <w:pStyle w:val="Ttulo2"/>
        <w:rPr>
          <w:lang w:val="es-ES" w:eastAsia="es-ES_tradnl"/>
        </w:rPr>
      </w:pPr>
      <w:r>
        <w:rPr>
          <w:color w:val="222222"/>
          <w:lang w:val="es-ES" w:eastAsia="es-ES_tradnl"/>
        </w:rPr>
        <w:tab/>
      </w:r>
      <w:r w:rsidRPr="007A7A5B">
        <w:rPr>
          <w:lang w:val="es-ES" w:eastAsia="es-ES_tradnl"/>
        </w:rPr>
        <w:t>Envío de la solicitud</w:t>
      </w:r>
    </w:p>
    <w:p w:rsidR="00856AE8" w:rsidRPr="00856AE8" w:rsidRDefault="00856AE8" w:rsidP="00856AE8">
      <w:pPr>
        <w:pStyle w:val="Tipoletra"/>
        <w:spacing w:line="240" w:lineRule="auto"/>
        <w:rPr>
          <w:lang w:val="es-ES" w:eastAsia="es-ES_tradnl"/>
        </w:rPr>
      </w:pPr>
    </w:p>
    <w:p w:rsidR="007C2994" w:rsidRPr="00E023D8" w:rsidRDefault="00E023D8" w:rsidP="00E023D8">
      <w:pPr>
        <w:rPr>
          <w:b/>
        </w:rPr>
      </w:pPr>
      <w:bookmarkStart w:id="3" w:name="_Requisitos_técnicos_para"/>
      <w:bookmarkEnd w:id="3"/>
      <w:r w:rsidRPr="00E023D8">
        <w:rPr>
          <w:b/>
        </w:rPr>
        <w:t xml:space="preserve">1 </w:t>
      </w:r>
      <w:r w:rsidR="007C2994" w:rsidRPr="00E023D8">
        <w:rPr>
          <w:b/>
        </w:rPr>
        <w:t>Requisitos técnicos para el acceso y utili</w:t>
      </w:r>
      <w:r w:rsidR="002B70BC" w:rsidRPr="00E023D8">
        <w:rPr>
          <w:b/>
        </w:rPr>
        <w:t>zación del Registro Electrónico</w:t>
      </w:r>
    </w:p>
    <w:p w:rsidR="000A0FC5" w:rsidRPr="000A0FC5" w:rsidRDefault="000A0FC5" w:rsidP="000A0FC5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</w:pP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Para utilizar  el Registro Electrónico y firmar el formulario es necesario disponer de alguno de </w:t>
      </w:r>
      <w:r w:rsidRPr="006D4D7E">
        <w:rPr>
          <w:rFonts w:ascii="BdE Neue Helvetica 55 Roman" w:eastAsia="Times New Roman" w:hAnsi="BdE Neue Helvetica 55 Roman" w:cs="Arial"/>
          <w:bCs/>
          <w:sz w:val="20"/>
          <w:szCs w:val="20"/>
          <w:lang w:val="es-ES" w:eastAsia="es-ES_tradnl"/>
        </w:rPr>
        <w:t xml:space="preserve">los </w:t>
      </w:r>
      <w:hyperlink r:id="rId8" w:history="1">
        <w:r w:rsidRPr="006D4D7E">
          <w:rPr>
            <w:rStyle w:val="Hipervnculo"/>
            <w:rFonts w:ascii="BdE Neue Helvetica 55 Roman" w:eastAsia="Times New Roman" w:hAnsi="BdE Neue Helvetica 55 Roman" w:cs="Arial"/>
            <w:bCs/>
            <w:sz w:val="20"/>
            <w:szCs w:val="20"/>
            <w:lang w:val="es-ES" w:eastAsia="es-ES_tradnl"/>
          </w:rPr>
          <w:t>certificados admitidos por el Banco</w:t>
        </w:r>
      </w:hyperlink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. 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E</w:t>
      </w:r>
      <w:r w:rsidR="006D4D7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n el caso de disponer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de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l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certificado de la </w:t>
      </w: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Autoridad </w:t>
      </w:r>
      <w:proofErr w:type="gramStart"/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de</w:t>
      </w:r>
      <w:proofErr w:type="gramEnd"/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Certificación del Banco de España (PKIBDE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)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p</w:t>
      </w:r>
      <w:r w:rsidR="00DA3D50"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ara personas jurídicas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solo </w:t>
      </w:r>
      <w:r w:rsidR="006D4D7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será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válido para autenticación</w:t>
      </w: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. El certificado  no debe estar caducado ni revocado por la autoridad de certificación emisora.</w:t>
      </w:r>
    </w:p>
    <w:p w:rsid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 xml:space="preserve">Es necesario utilizar los </w:t>
      </w:r>
      <w:hyperlink r:id="rId9" w:history="1">
        <w:r w:rsidRPr="007C2994">
          <w:rPr>
            <w:rStyle w:val="Hipervnculo"/>
            <w:rFonts w:ascii="BdE Neue Helvetica 55 Roman" w:eastAsia="Times New Roman" w:hAnsi="BdE Neue Helvetica 55 Roman" w:cs="Arial"/>
            <w:bCs/>
            <w:sz w:val="20"/>
            <w:szCs w:val="20"/>
            <w:lang w:eastAsia="es-ES_tradnl"/>
          </w:rPr>
          <w:t>estándares y formatos</w:t>
        </w:r>
      </w:hyperlink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 xml:space="preserve"> indicados y para la incorporación de documentación complementaria anexa al formulario se admiten documentos con extensiones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>DOC, DOCX, XML, PDF, JPG, JPEG, XLSX y/o XLS,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siendo el tamaño máximo permitido por fichero de 9,5MB y de 10MB en total con el formulario.</w:t>
      </w:r>
    </w:p>
    <w:p w:rsidR="00645453" w:rsidRPr="00645453" w:rsidRDefault="00BC3DD1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hyperlink w:anchor="_Requisitos_técnicos_para_1" w:history="1">
        <w:r w:rsidR="00645453" w:rsidRPr="00E023D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7C2994" w:rsidRPr="00E023D8" w:rsidRDefault="00E023D8" w:rsidP="00E023D8">
      <w:pPr>
        <w:rPr>
          <w:b/>
          <w:lang w:val="es-ES" w:eastAsia="es-ES_tradnl"/>
        </w:rPr>
      </w:pPr>
      <w:bookmarkStart w:id="4" w:name="_Instrucciones_para_presentar"/>
      <w:bookmarkEnd w:id="4"/>
      <w:r w:rsidRPr="00E023D8">
        <w:rPr>
          <w:b/>
          <w:lang w:val="es-ES" w:eastAsia="es-ES_tradnl"/>
        </w:rPr>
        <w:t xml:space="preserve">2 </w:t>
      </w:r>
      <w:r w:rsidR="007C2994" w:rsidRPr="00E023D8">
        <w:rPr>
          <w:b/>
          <w:lang w:val="es-ES" w:eastAsia="es-ES_tradnl"/>
        </w:rPr>
        <w:t> </w:t>
      </w:r>
      <w:r w:rsidR="002B70BC" w:rsidRPr="00E023D8">
        <w:rPr>
          <w:b/>
          <w:lang w:val="es-ES" w:eastAsia="es-ES_tradnl"/>
        </w:rPr>
        <w:t>Instrucciones p</w:t>
      </w:r>
      <w:r w:rsidR="007C2994" w:rsidRPr="00E023D8">
        <w:rPr>
          <w:b/>
          <w:lang w:val="es-ES" w:eastAsia="es-ES_tradnl"/>
        </w:rPr>
        <w:t>ara presentar una solicitud en el Registro Electrónico</w:t>
      </w:r>
    </w:p>
    <w:p w:rsidR="00662E2D" w:rsidRPr="00E023D8" w:rsidRDefault="00E023D8" w:rsidP="00E023D8">
      <w:pPr>
        <w:rPr>
          <w:b/>
          <w:lang w:val="es-ES" w:eastAsia="es-ES_tradnl"/>
        </w:rPr>
      </w:pPr>
      <w:bookmarkStart w:id="5" w:name="_Selección_y_cumplimentación"/>
      <w:bookmarkEnd w:id="5"/>
      <w:r w:rsidRPr="00E023D8">
        <w:rPr>
          <w:b/>
          <w:lang w:val="es-ES" w:eastAsia="es-ES_tradnl"/>
        </w:rPr>
        <w:t xml:space="preserve">2.1 </w:t>
      </w:r>
      <w:r w:rsidR="00662E2D" w:rsidRPr="00E023D8">
        <w:rPr>
          <w:b/>
          <w:lang w:val="es-ES" w:eastAsia="es-ES_tradnl"/>
        </w:rPr>
        <w:t>Selección y cumplimentación del formulario</w:t>
      </w:r>
    </w:p>
    <w:p w:rsidR="007C2994" w:rsidRPr="008E3096" w:rsidRDefault="007C2994" w:rsidP="007C2994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E3096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Seleccione</w:t>
      </w:r>
      <w:r w:rsidRPr="008E3096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trámite correspondiente y</w:t>
      </w:r>
      <w:r w:rsidRPr="008E3096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 acceda</w:t>
      </w:r>
      <w:r w:rsidRPr="008E3096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 mediante un certificado digital, al Registro Electrónico disponible en el apartado "Tramitación".</w:t>
      </w:r>
      <w:r w:rsidR="00736837">
        <w:rPr>
          <w:noProof/>
          <w:lang w:val="es-ES" w:eastAsia="es-ES"/>
        </w:rPr>
        <w:drawing>
          <wp:inline distT="0" distB="0" distL="0" distR="0">
            <wp:extent cx="3199638" cy="2536965"/>
            <wp:effectExtent l="19050" t="0" r="762" b="0"/>
            <wp:docPr id="6" name="Imagen 6" descr="C:\WINNT\Profiles\sgelmt\Archivos temporales de Internet\Content.Word\Nueva imagen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NT\Profiles\sgelmt\Archivos temporales de Internet\Content.Word\Nueva imagen (4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7" cy="253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BE2622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 una pantalla con i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nformación sobre el certificado electrónico introducido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dar al botón 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Aceptar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seguidamente </w:t>
      </w:r>
      <w:r w:rsidR="007C2994"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 solicita contraseña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para su uso</w:t>
      </w:r>
      <w:r w:rsid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7C2994" w:rsidRPr="007C2994" w:rsidRDefault="008E066E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337185</wp:posOffset>
                </wp:positionV>
                <wp:extent cx="406400" cy="46355"/>
                <wp:effectExtent l="11430" t="10795" r="1079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635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99955" id="Rectangle 2" o:spid="_x0000_s1026" style="position:absolute;margin-left:25.4pt;margin-top:26.55pt;width:32pt;height: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" fillcolor="#039" strokecolor="#039"/>
            </w:pict>
          </mc:Fallback>
        </mc:AlternateContent>
      </w:r>
      <w:r w:rsidR="007C2994"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746250" cy="965200"/>
            <wp:effectExtent l="19050" t="0" r="6350" b="0"/>
            <wp:docPr id="59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7" cy="9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</w:t>
      </w:r>
      <w:r w:rsidR="00736837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             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</w:t>
      </w:r>
      <w:r w:rsidR="007C2994"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1314450" cy="582209"/>
            <wp:effectExtent l="19050" t="0" r="0" b="0"/>
            <wp:docPr id="60" name="Imagen 4" descr="C:\WINNT\Profiles\sgelmt\Archivos temporales de Internet\Content.Word\Nueva imagen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NT\Profiles\sgelmt\Archivos temporales de Internet\Content.Word\Nueva imagen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6" cy="5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Seleccione opción  </w:t>
      </w:r>
      <w:r w:rsidRPr="00856AE8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Descargar for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mulario</w:t>
      </w: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.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 el nombre del trámite donde se realizará la anotación registral.</w:t>
      </w:r>
    </w:p>
    <w:p w:rsidR="007C2994" w:rsidRPr="007C2994" w:rsidRDefault="004A20FA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155950" cy="1403159"/>
            <wp:effectExtent l="19050" t="0" r="6350" b="0"/>
            <wp:docPr id="16" name="Imagen 16" descr="C:\WINNT\Profiles\sgelmt\Archivos temporales de Internet\Content.Word\Nueva imagen (4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NT\Profiles\sgelmt\Archivos temporales de Internet\Content.Word\Nueva imagen (43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8" cy="140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Elija opción según </w:t>
      </w: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actuante: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Interesado o Representante.</w:t>
      </w:r>
    </w:p>
    <w:p w:rsidR="007C2994" w:rsidRPr="007C2994" w:rsidRDefault="0004377B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369525" cy="1045633"/>
            <wp:effectExtent l="19050" t="0" r="2325" b="0"/>
            <wp:docPr id="19" name="Imagen 19" descr="C:\WINNT\Profiles\sgelmt\Archivos temporales de Internet\Content.Word\Nueva imagen (4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NT\Profiles\sgelmt\Archivos temporales de Internet\Content.Word\Nueva imagen (45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44" cy="10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Abra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formulario pulsando el botón 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Abrir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la ventana de descarga de archivo.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395078" cy="867834"/>
            <wp:effectExtent l="19050" t="0" r="0" b="0"/>
            <wp:docPr id="63" name="Imagen 10" descr="C:\WINNT\Profiles\sgelmt\Mis documentos\Mis imágenes\Nueva imagen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NT\Profiles\sgelmt\Mis documentos\Mis imágenes\Nueva imagen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99" cy="8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formulario también se puede guardar para cumplimentar en otro momento.</w:t>
      </w: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  <w:t xml:space="preserve"> </w:t>
      </w:r>
    </w:p>
    <w:p w:rsidR="007C2994" w:rsidRPr="00856AE8" w:rsidRDefault="007C2994" w:rsidP="00856AE8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Cumplimente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formulario. </w:t>
      </w:r>
    </w:p>
    <w:p w:rsidR="007C2994" w:rsidRDefault="007C2994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Los datos obligatorios está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 indicados con asterisco (*),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o</w:t>
      </w:r>
      <w:r w:rsidR="00655BC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también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puede pulsar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botón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Validar</w:t>
      </w:r>
      <w:r w:rsid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 xml:space="preserve">, </w:t>
      </w:r>
      <w:r w:rsidR="00BE2622" w:rsidRP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situado al final del formulario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para que se muestren en rojo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736837" w:rsidRDefault="00736837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28208F" w:rsidRPr="0028208F" w:rsidRDefault="0028208F" w:rsidP="0028208F">
      <w:pPr>
        <w:spacing w:before="240" w:after="0" w:line="240" w:lineRule="auto"/>
        <w:ind w:left="709"/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</w:pPr>
      <w:r w:rsidRPr="0028208F"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  <w:t>Página 1</w:t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  <w:t>Página 2</w:t>
      </w:r>
    </w:p>
    <w:p w:rsidR="007C2994" w:rsidRPr="007C2994" w:rsidRDefault="007C2994" w:rsidP="0028208F">
      <w:pPr>
        <w:spacing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w:drawing>
          <wp:inline distT="0" distB="0" distL="0" distR="0">
            <wp:extent cx="2065782" cy="2915509"/>
            <wp:effectExtent l="19050" t="0" r="0" b="0"/>
            <wp:docPr id="64" name="Imagen 11" descr="C:\WINNT\Profiles\sgelmt\Archivos temporales de Internet\Content.Word\Nueva imagen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NT\Profiles\sgelmt\Archivos temporales de Internet\Content.Word\Nueva imagen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96" cy="29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</w:t>
      </w:r>
      <w:r w:rsidR="00655BC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       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960245" cy="2146300"/>
            <wp:effectExtent l="19050" t="0" r="1905" b="0"/>
            <wp:docPr id="65" name="Imagen 17" descr="C:\WINNT\Profiles\sgelmt\Archivos temporales de Internet\Content.Word\Nueva imagen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NT\Profiles\sgelmt\Archivos temporales de Internet\Content.Word\Nueva imagen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1" cy="21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Puede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incorporar documentación completaría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 activando la opción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Si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en el apartado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"Presenta documentación adjunta"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En la zona habilitada, pulse el signo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(+)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 que le abrirá una ventana para seleccionar los ficheros</w:t>
      </w:r>
      <w:r w:rsidR="00BE2622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 C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umplimente la casilla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Descripción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2673350" cy="753534"/>
            <wp:effectExtent l="19050" t="0" r="0" b="0"/>
            <wp:docPr id="6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7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94" w:rsidRPr="007C2994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Los formatos permitidos para los ficheros anexos son: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doc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docx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xml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pdf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jpg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jpeg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xlsx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xls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  </w:t>
      </w:r>
    </w:p>
    <w:p w:rsidR="00BE2622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tamaño máximo de los ficheros anexados no puede ser superior a 9,5 MB</w:t>
      </w:r>
    </w:p>
    <w:p w:rsidR="007C2994" w:rsidRPr="007C2994" w:rsidRDefault="00BE2622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L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a longitud máxima </w:t>
      </w:r>
      <w:r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del nombre del fichero 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es de 50 caracteres. </w:t>
      </w:r>
    </w:p>
    <w:p w:rsidR="007C2994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tamaño máximo del formulario y los ficheros anexados no puede superar los 10 MB.</w:t>
      </w:r>
    </w:p>
    <w:p w:rsidR="0089305B" w:rsidRPr="007C2994" w:rsidRDefault="0089305B" w:rsidP="0089305B">
      <w:pPr>
        <w:pStyle w:val="Prrafodelista"/>
        <w:spacing w:before="100" w:beforeAutospacing="1" w:after="100" w:afterAutospacing="1" w:line="240" w:lineRule="auto"/>
        <w:ind w:left="360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Valide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formulario.</w:t>
      </w:r>
    </w:p>
    <w:p w:rsidR="00736837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Pulse el botón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Validar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situado al  final del impreso. </w:t>
      </w:r>
      <w:r w:rsidRPr="007C2994">
        <w:rPr>
          <w:rFonts w:ascii="BdE Neue Helvetica 55 Roman" w:hAnsi="BdE Neue Helvetica 55 Roman"/>
          <w:noProof/>
          <w:sz w:val="20"/>
          <w:szCs w:val="20"/>
          <w:lang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En caso de error en la cumplimentación o falta de datos se indicará</w:t>
      </w:r>
      <w:r w:rsidR="0028208F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en una pantalla emergente y los campos se mostrarán en rojo.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eastAsia="es-ES_tradnl"/>
        </w:rPr>
        <w:t xml:space="preserve">  </w:t>
      </w: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2813050" cy="1913467"/>
                <wp:effectExtent l="0" t="0" r="6350" b="0"/>
                <wp:docPr id="9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0" cy="1913467"/>
                          <a:chOff x="144463" y="144463"/>
                          <a:chExt cx="4487391" cy="3077666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3" y="144463"/>
                            <a:ext cx="2483321" cy="238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704" y="2564904"/>
                            <a:ext cx="27241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7" name="5 Conector recto de flecha"/>
                        <wps:cNvCnPr/>
                        <wps:spPr>
                          <a:xfrm>
                            <a:off x="1979712" y="2492896"/>
                            <a:ext cx="360040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C33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E093E" id="8 Grupo" o:spid="_x0000_s1026" style="width:221.5pt;height:150.65pt;mso-position-horizontal-relative:char;mso-position-vertical-relative:line" coordorigin="1444,1444" coordsize="44873,30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4;top:1444;width:24833;height:2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fkC+AAAA2wAAAA8AAABkcnMvZG93bnJldi54bWxEj80KwjAQhO+C7xBW8KapglqqUURQvIl/&#10;4HFp1rbYbEoTa317Iwgeh5n5hlmsWlOKhmpXWFYwGkYgiFOrC84UXM7bQQzCeWSNpWVS8CYHq2W3&#10;s8BE2xcfqTn5TAQIuwQV5N5XiZQuzcmgG9qKOHh3Wxv0QdaZ1DW+AtyUchxFU2mw4LCQY0WbnNLH&#10;6WkUpGV83TWNPRyyQuPGPPG2n6FS/V67noPw1Pp/+NfeawXjCXy/hB8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JfkC+AAAA2wAAAA8AAAAAAAAAAAAAAAAAnwIAAGRy&#10;cy9kb3ducmV2LnhtbFBLBQYAAAAABAAEAPcAAACKAwAAAAA=&#10;">
                  <v:imagedata r:id="rId21" o:title=""/>
                </v:shape>
                <v:shape id="Picture 4" o:spid="_x0000_s1028" type="#_x0000_t75" style="position:absolute;left:19077;top:25649;width:2724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rPbCAAAA2wAAAA8AAABkcnMvZG93bnJldi54bWxEj82KwjAUhfcDvkO4grsxrQsZqlFEEXXn&#10;1Irba3Nti81NbaLtvP1kYMDl4fx8nPmyN7V4UesqywricQSCOLe64kJBdtp+foFwHlljbZkU/JCD&#10;5WLwMcdE246/6ZX6QoQRdgkqKL1vEildXpJBN7YNcfButjXog2wLqVvswrip5SSKptJgxYFQYkPr&#10;kvJ7+jSB6x77a3Xhzp0vh/S+y87HTRwrNRr2qxkIT71/h//be61gMoW/L+E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6z2wgAAANsAAAAPAAAAAAAAAAAAAAAAAJ8C&#10;AABkcnMvZG93bnJldi54bWxQSwUGAAAAAAQABAD3AAAAjgMAAAAA&#10;">
                  <v:imagedata r:id="rId2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5 Conector recto de flecha" o:spid="_x0000_s1029" type="#_x0000_t32" style="position:absolute;left:19797;top:24928;width:3600;height:4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C0MUAAADbAAAADwAAAGRycy9kb3ducmV2LnhtbESPQWvCQBSE7wX/w/KE3upGBW1TV1GL&#10;0IuHai65vWafyWr2bciumvrr3YLgcZiZb5jZorO1uFDrjWMFw0ECgrhw2nCpINtv3t5B+ICssXZM&#10;Cv7Iw2Lee5lhqt2Vf+iyC6WIEPYpKqhCaFIpfVGRRT9wDXH0Dq61GKJsS6lbvEa4reUoSSbSouG4&#10;UGFD64qK0+5sFayyfLz5OG7L7Jx85Ube1mP/a5R67XfLTxCBuvAMP9rfWsFoCv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OC0MUAAADbAAAADwAAAAAAAAAA&#10;AAAAAAChAgAAZHJzL2Rvd25yZXYueG1sUEsFBgAAAAAEAAQA+QAAAJMDAAAAAA==&#10;" strokecolor="#c30" strokeweight="2pt">
                  <v:stroke endarrow="open"/>
                </v:shape>
                <w10:anchorlock/>
              </v:group>
            </w:pict>
          </mc:Fallback>
        </mc:AlternateConten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Si la cumplimentación es correcta, se informa sobre la necesidad de firmar el formulario con un certificado válido.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w:drawing>
          <wp:inline distT="0" distB="0" distL="0" distR="0">
            <wp:extent cx="1767417" cy="753533"/>
            <wp:effectExtent l="19050" t="0" r="4233" b="0"/>
            <wp:docPr id="68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26" cy="7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29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Firme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Sitúese en la casilla 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Firma Electrónica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que se muestra tras validar el impreso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pulse sobre el recuadro.</w:t>
      </w:r>
    </w:p>
    <w:p w:rsidR="007C2994" w:rsidRDefault="00736837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923117" cy="3162300"/>
            <wp:effectExtent l="19050" t="0" r="0" b="0"/>
            <wp:docPr id="3" name="Imagen 3" descr="C:\WINNT\Profiles\sgelmt\Archivos temporales de Internet\Content.Word\Nueva imagen (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NT\Profiles\sgelmt\Archivos temporales de Internet\Content.Word\Nueva imagen (46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9" cy="31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22" w:rsidRDefault="00BE2622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000000" w:themeColor="text1"/>
          <w:sz w:val="20"/>
          <w:szCs w:val="20"/>
          <w:lang w:val="es-ES" w:eastAsia="es-ES_tradnl"/>
        </w:rPr>
      </w:pPr>
      <w:r w:rsidRPr="00BE2622">
        <w:rPr>
          <w:rFonts w:ascii="BdE Neue Helvetica 55 Roman" w:eastAsia="Times New Roman" w:hAnsi="BdE Neue Helvetica 55 Roman" w:cs="Arial"/>
          <w:color w:val="000000" w:themeColor="text1"/>
          <w:sz w:val="20"/>
          <w:szCs w:val="20"/>
          <w:lang w:val="es-ES" w:eastAsia="es-ES_tradnl"/>
        </w:rPr>
        <w:t>La firma del formulario debe de ser coincidente con el presentador, que deberá ser el interesado si actúa en nombre propio, o su representante, si se presenta a través de este.</w:t>
      </w:r>
    </w:p>
    <w:p w:rsidR="00662E2D" w:rsidRPr="007C2994" w:rsidRDefault="00662E2D" w:rsidP="00662E2D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formulario no admite ninguna modificación tras ser firmado</w:t>
      </w:r>
    </w:p>
    <w:p w:rsidR="007C2994" w:rsidRPr="0089305B" w:rsidRDefault="00F0129B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una pantalla emergente con información 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del certificado de firma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Pulse el botón  </w:t>
      </w:r>
      <w:r w:rsidR="009528EB"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F</w:t>
      </w:r>
      <w:r w:rsidR="007C2994"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irmar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9528EB" w:rsidRPr="007C2994" w:rsidRDefault="009528EB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410884" cy="2905346"/>
            <wp:effectExtent l="19050" t="0" r="8466" b="0"/>
            <wp:docPr id="21" name="Imagen 21" descr="C:\WINNT\Profiles\sgelmt\Archivos temporales de Internet\Content.Word\Nueva imagen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NT\Profiles\sgelmt\Archivos temporales de Internet\Content.Word\Nueva imagen (48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45" cy="29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lastRenderedPageBreak/>
        <w:t xml:space="preserve">Se muestra la pantalla para guardar el formulario en su pc o en otro dispositivo para su posterior envío.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Seleccione ruta y guarde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2008717" cy="1631231"/>
            <wp:effectExtent l="19050" t="0" r="0" b="0"/>
            <wp:docPr id="71" name="Imagen 4" descr="C:\WINNT\Profiles\sgelmt\Archivos temporales de Internet\Content.Word\Nueva imagen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NT\Profiles\sgelmt\Archivos temporales de Internet\Content.Word\Nueva imagen (19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90" cy="16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Introduzca la clave de acceso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su certificado para autenticar la firma.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2190750" cy="2859736"/>
            <wp:effectExtent l="19050" t="0" r="0" b="0"/>
            <wp:docPr id="72" name="Imagen 7" descr="C:\WINNT\Profiles\sgelmt\Archivos temporales de Internet\Content.Word\Nueva imagen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NT\Profiles\sgelmt\Archivos temporales de Internet\Content.Word\Nueva imagen (20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76" cy="28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formulario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muestra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la firma cumplimentada </w:t>
      </w:r>
      <w:r w:rsidR="007D34A6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y </w:t>
      </w:r>
      <w:r w:rsidR="00FE796D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está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listo para su envío.</w:t>
      </w:r>
    </w:p>
    <w:p w:rsidR="007C2994" w:rsidRDefault="00474B3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360084" cy="2921266"/>
            <wp:effectExtent l="19050" t="0" r="2116" b="0"/>
            <wp:docPr id="24" name="Imagen 24" descr="C:\WINNT\Profiles\sgelmt\Archivos temporales de Internet\Content.Word\Nueva imagen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NT\Profiles\sgelmt\Archivos temporales de Internet\Content.Word\Nueva imagen (49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24" cy="29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D8" w:rsidRPr="00EB0DD8" w:rsidRDefault="00BC3DD1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hyperlink w:anchor="_Instrucciones_para_presentar_1" w:history="1">
        <w:r w:rsidR="00EB0DD8" w:rsidRPr="00856AE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7C2994" w:rsidRPr="00E023D8" w:rsidRDefault="00E023D8" w:rsidP="00E023D8">
      <w:pPr>
        <w:rPr>
          <w:b/>
          <w:lang w:val="es-ES" w:eastAsia="es-ES_tradnl"/>
        </w:rPr>
      </w:pPr>
      <w:bookmarkStart w:id="6" w:name="_Envío_de_la"/>
      <w:bookmarkEnd w:id="6"/>
      <w:r w:rsidRPr="00E023D8">
        <w:rPr>
          <w:b/>
          <w:lang w:val="es-ES" w:eastAsia="es-ES_tradnl"/>
        </w:rPr>
        <w:lastRenderedPageBreak/>
        <w:t xml:space="preserve">2.2  </w:t>
      </w:r>
      <w:r w:rsidR="007C2994" w:rsidRPr="00E023D8">
        <w:rPr>
          <w:b/>
          <w:lang w:val="es-ES" w:eastAsia="es-ES_tradnl"/>
        </w:rPr>
        <w:t>Envío de la solicitud</w:t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Vuelva a la aplicación de Registro Electrónico y selecci</w:t>
      </w:r>
      <w:r w:rsidR="00FE796D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</w:t>
      </w:r>
      <w:r w:rsidR="00FE796D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la opción </w:t>
      </w:r>
      <w:r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Enviar solicitud</w:t>
      </w:r>
      <w:r w:rsidR="009E2EEA" w:rsidRPr="0089305B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  <w:t>.</w:t>
      </w:r>
    </w:p>
    <w:p w:rsidR="009E2EEA" w:rsidRPr="007C2994" w:rsidRDefault="009E2EEA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223684" cy="1250199"/>
            <wp:effectExtent l="19050" t="0" r="0" b="0"/>
            <wp:docPr id="33" name="Imagen 33" descr="C:\WINNT\Profiles\sgelmt\Archivos temporales de Internet\Content.Word\Nueva imagen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NT\Profiles\sgelmt\Archivos temporales de Internet\Content.Word\Nueva imagen (50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57" cy="12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9E2EEA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En la nueva pantalla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l</w:t>
      </w:r>
      <w:r w:rsidR="007C2994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ocalice y añada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 cumplimentado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guardado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mediante los botones de </w:t>
      </w:r>
      <w:r w:rsidR="007C2994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 xml:space="preserve">Examinar 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y </w:t>
      </w:r>
      <w:r w:rsidR="007C2994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Añadir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respectivamente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2882900" cy="1250950"/>
                <wp:effectExtent l="0" t="0" r="0" b="6350"/>
                <wp:docPr id="11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250950"/>
                          <a:chOff x="1" y="144464"/>
                          <a:chExt cx="6100169" cy="3284536"/>
                        </a:xfrm>
                      </wpg:grpSpPr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44464"/>
                            <a:ext cx="4571999" cy="282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84" y="2564904"/>
                            <a:ext cx="5272586" cy="86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1" name="4 Conector recto de flecha"/>
                        <wps:cNvCnPr/>
                        <wps:spPr>
                          <a:xfrm>
                            <a:off x="2411760" y="1916832"/>
                            <a:ext cx="2376264" cy="93610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C33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EFE0A" id="10 Grupo" o:spid="_x0000_s1026" style="width:227pt;height:98.5pt;mso-position-horizontal-relative:char;mso-position-vertical-relative:line" coordorigin=",1444" coordsize="61001,3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">
                <v:shape id="Picture 2" o:spid="_x0000_s1027" type="#_x0000_t75" style="position:absolute;top:1444;width:45720;height:2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hz7EAAAA2wAAAA8AAABkcnMvZG93bnJldi54bWxEj0FrwkAUhO8F/8PyhN6aTYIUG12DBASx&#10;haJtweMj+5pszb4N2VXTf98tCB6HmfmGWZaj7cSFBm8cK8iSFARx7bThRsHnx+ZpDsIHZI2dY1Lw&#10;Sx7K1eRhiYV2V97T5RAaESHsC1TQhtAXUvq6JYs+cT1x9L7dYDFEOTRSD3iNcNvJPE2fpUXDcaHF&#10;nqqW6tPhbBV0r9ZvzCz7eT/u9qZ6M1mdhy+lHqfjegEi0Bju4Vt7qxXkL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Phz7EAAAA2wAAAA8AAAAAAAAAAAAAAAAA&#10;nwIAAGRycy9kb3ducmV2LnhtbFBLBQYAAAAABAAEAPcAAACQAwAAAAA=&#10;">
                  <v:imagedata r:id="rId32" o:title=""/>
                </v:shape>
                <v:shape id="Picture 3" o:spid="_x0000_s1028" type="#_x0000_t75" style="position:absolute;left:8275;top:25649;width:52726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VJuzFAAAA2wAAAA8AAABkcnMvZG93bnJldi54bWxEj8FqwkAQhu8F32EZwVvdaKGV6CoiCkXw&#10;UFv0OmTHJJqdjdk1Rp++cyj0OPzzf/PNbNG5SrXUhNKzgdEwAUWceVtybuDne/M6ARUissXKMxl4&#10;UIDFvPcyw9T6O39Ru4+5EgiHFA0UMdap1iEryGEY+ppYspNvHEYZm1zbBu8Cd5UeJ8m7dliyXCiw&#10;plVB2WV/c6Ixfh5v53W4bq/1R/vcrQ+XUXcwZtDvllNQkbr4v/zX/rQG3sRefhEA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SbsxQAAANsAAAAPAAAAAAAAAAAAAAAA&#10;AJ8CAABkcnMvZG93bnJldi54bWxQSwUGAAAAAAQABAD3AAAAkQMAAAAA&#10;">
                  <v:imagedata r:id="rId33" o:title=""/>
                </v:shape>
                <v:shape id="4 Conector recto de flecha" o:spid="_x0000_s1029" type="#_x0000_t32" style="position:absolute;left:24117;top:19168;width:23763;height:9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8p4sUAAADbAAAADwAAAGRycy9kb3ducmV2LnhtbESPQWvCQBSE70L/w/IKvekmDZQaXUNr&#10;Ebz0oObi7Zl9Jmuzb0N21dhf3xUKHoeZ+YaZF4NtxYV6bxwrSCcJCOLKacO1gnK3Gr+D8AFZY+uY&#10;FNzIQ7F4Gs0x1+7KG7psQy0ihH2OCpoQulxKXzVk0U9cRxy9o+sthij7WuoerxFuW/maJG/SouG4&#10;0GBHy4aqn+3ZKvgs99lqevquy3PytTfyd5n5g1Hq5Xn4mIEINIRH+L+91gqyF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8p4sUAAADbAAAADwAAAAAAAAAA&#10;AAAAAAChAgAAZHJzL2Rvd25yZXYueG1sUEsFBgAAAAAEAAQA+QAAAJMDAAAAAA==&#10;" strokecolor="#c30" strokeweight="2pt">
                  <v:stroke endarrow="open"/>
                </v:shape>
                <w10:anchorlock/>
              </v:group>
            </w:pict>
          </mc:Fallback>
        </mc:AlternateConten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662E2D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 muestra una pantalla 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de </w:t>
      </w:r>
      <w:r w:rsidR="00F0129B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Confirmación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informando sobre el proceso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r w:rsidR="00F0129B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estado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 del envío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la solicitud.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1809750" cy="1290699"/>
            <wp:effectExtent l="19050" t="0" r="0" b="0"/>
            <wp:docPr id="76" name="Imagen 26" descr="C:\WINNT\Profiles\sgelmt\Archivos temporales de Internet\Content.Word\Nueva imagen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NT\Profiles\sgelmt\Archivos temporales de Internet\Content.Word\Nueva imagen (24)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34" cy="129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En caso de completarse con </w:t>
      </w:r>
      <w:r w:rsidR="00662E2D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éxito, el registro devuelve un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Acuse de recibo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Pinche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para consultar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los datos registrarles y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guarde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recibo que le servirá de justificante de la operación realizada.</w:t>
      </w:r>
    </w:p>
    <w:p w:rsidR="007B2B78" w:rsidRDefault="007B2B78" w:rsidP="007304C2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973917" cy="1200408"/>
            <wp:effectExtent l="19050" t="0" r="0" b="0"/>
            <wp:docPr id="39" name="Imagen 39" descr="C:\WINNT\Profiles\sgelmt\Archivos temporales de Internet\Content.Word\Nueva imagen (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NT\Profiles\sgelmt\Archivos temporales de Internet\Content.Word\Nueva imagen (52)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00" cy="12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D5" w:rsidRPr="0089305B" w:rsidRDefault="004B7EF6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Para finalizar s</w:t>
      </w:r>
      <w:r w:rsidR="00D027D5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 muestra el documento Acuse de recibo con los datos registrales. </w:t>
      </w:r>
      <w:r w:rsidR="00D027D5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Imprima o guarde</w:t>
      </w:r>
      <w:r w:rsidR="00D027D5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recibo  que le servirá de justificante de la operación realizada.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</w:p>
    <w:p w:rsidR="007B2B78" w:rsidRPr="007C2994" w:rsidRDefault="004B7EF6" w:rsidP="007304C2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4B7EF6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mc:AlternateContent>
          <mc:Choice Requires="wpg">
            <w:drawing>
              <wp:inline distT="0" distB="0" distL="0" distR="0">
                <wp:extent cx="3016758" cy="4433011"/>
                <wp:effectExtent l="0" t="0" r="0" b="5715"/>
                <wp:docPr id="5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758" cy="4433011"/>
                          <a:chOff x="144463" y="0"/>
                          <a:chExt cx="5734050" cy="8172450"/>
                        </a:xfrm>
                      </wpg:grpSpPr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3" y="0"/>
                            <a:ext cx="5734050" cy="817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5" name="2 Rectángulo"/>
                        <wps:cNvSpPr/>
                        <wps:spPr>
                          <a:xfrm>
                            <a:off x="971600" y="2060848"/>
                            <a:ext cx="86409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3 Rectángulo"/>
                        <wps:cNvSpPr/>
                        <wps:spPr>
                          <a:xfrm>
                            <a:off x="2555776" y="2060848"/>
                            <a:ext cx="86409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C9974" id="4 Grupo" o:spid="_x0000_s1026" style="width:237.55pt;height:349.05pt;mso-position-horizontal-relative:char;mso-position-vertical-relative:line" coordorigin="1444" coordsize="57340,8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">
                <v:shape id="Picture 2" o:spid="_x0000_s1027" type="#_x0000_t75" style="position:absolute;left:1444;width:57341;height:8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/lE7EAAAA2wAAAA8AAABkcnMvZG93bnJldi54bWxEj09rAjEUxO+FfofwCt5qdq2IrEaRFqst&#10;CP67eHtsnpvFzcuyibr66ZuC4HGYmd8w42lrK3GhxpeOFaTdBARx7nTJhYL9bv4+BOEDssbKMSm4&#10;kYfp5PVljJl2V97QZRsKESHsM1RgQqgzKX1uyKLvupo4ekfXWAxRNoXUDV4j3FaylyQDabHkuGCw&#10;pk9D+Wl7tgrW9+Em3x2/6Qd/b3xYmHSFX6lSnbd2NgIRqA3P8KO91Ao++vD/Jf4A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/lE7EAAAA2wAAAA8AAAAAAAAAAAAAAAAA&#10;nwIAAGRycy9kb3ducmV2LnhtbFBLBQYAAAAABAAEAPcAAACQAwAAAAA=&#10;">
                  <v:imagedata r:id="rId37" o:title=""/>
                </v:shape>
                <v:rect id="2 Rectángulo" o:spid="_x0000_s1028" style="position:absolute;left:9716;top:20608;width:864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/>
                <v:rect id="3 Rectángulo" o:spid="_x0000_s1029" style="position:absolute;left:25557;top:20608;width:864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/>
                <w10:anchorlock/>
              </v:group>
            </w:pict>
          </mc:Fallback>
        </mc:AlternateContent>
      </w:r>
      <w:r w:rsidR="00D027D5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</w:p>
    <w:p w:rsidR="0089305B" w:rsidRDefault="007C2994" w:rsidP="0089305B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 w:rsidRPr="00EB0DD8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 </w:t>
      </w:r>
      <w:hyperlink w:anchor="_Instrucciones_para_presentar_1" w:history="1">
        <w:r w:rsidR="00EB0DD8" w:rsidRPr="00856AE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4B7EF6" w:rsidRDefault="004B7EF6" w:rsidP="0089305B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Dispone de más información en </w:t>
      </w:r>
      <w:r w:rsidR="008E3096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P</w:t>
      </w:r>
      <w:r w:rsidRPr="004B7EF6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reguntas frecuentes.</w:t>
      </w:r>
    </w:p>
    <w:p w:rsidR="004B7EF6" w:rsidRPr="004B7EF6" w:rsidRDefault="004B7EF6" w:rsidP="004B7EF6">
      <w:pPr>
        <w:spacing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Para la resolución de incidencias técnicas, </w:t>
      </w:r>
      <w:r w:rsidR="00F074D9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pulse sobre el enlace</w:t>
      </w: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</w:t>
      </w:r>
      <w:hyperlink r:id="rId38" w:history="1">
        <w:r w:rsidRPr="00591960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cau@bde.es</w:t>
        </w:r>
      </w:hyperlink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o</w:t>
      </w:r>
      <w:r w:rsidR="00F074D9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llame al teléfono 91 338 6666</w:t>
      </w:r>
    </w:p>
    <w:p w:rsidR="004B7EF6" w:rsidRDefault="004B7EF6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</w:p>
    <w:p w:rsidR="004B7EF6" w:rsidRPr="00EB0DD8" w:rsidRDefault="004B7EF6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 </w:t>
      </w:r>
    </w:p>
    <w:p w:rsidR="007C2994" w:rsidRPr="007C2994" w:rsidRDefault="007C2994" w:rsidP="007C2994">
      <w:pPr>
        <w:rPr>
          <w:rFonts w:ascii="BdE Neue Helvetica 55 Roman" w:hAnsi="BdE Neue Helvetica 55 Roman"/>
          <w:sz w:val="20"/>
          <w:szCs w:val="20"/>
        </w:rPr>
      </w:pPr>
    </w:p>
    <w:p w:rsidR="00FE3165" w:rsidRPr="007C2994" w:rsidRDefault="00FE3165" w:rsidP="00FE3165">
      <w:pPr>
        <w:rPr>
          <w:rFonts w:ascii="BdE Neue Helvetica 55 Roman" w:hAnsi="BdE Neue Helvetica 55 Roman"/>
          <w:sz w:val="20"/>
          <w:szCs w:val="20"/>
        </w:rPr>
      </w:pPr>
    </w:p>
    <w:sectPr w:rsidR="00FE3165" w:rsidRPr="007C2994" w:rsidSect="00114130">
      <w:headerReference w:type="default" r:id="rId39"/>
      <w:headerReference w:type="first" r:id="rId40"/>
      <w:footerReference w:type="first" r:id="rId41"/>
      <w:pgSz w:w="11906" w:h="16838" w:code="9"/>
      <w:pgMar w:top="1134" w:right="1418" w:bottom="102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A35" w:rsidRDefault="00D07A35" w:rsidP="001D5258">
      <w:pPr>
        <w:spacing w:line="240" w:lineRule="auto"/>
      </w:pPr>
      <w:r>
        <w:separator/>
      </w:r>
    </w:p>
  </w:endnote>
  <w:endnote w:type="continuationSeparator" w:id="0">
    <w:p w:rsidR="00D07A35" w:rsidRDefault="00D07A35" w:rsidP="001D52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dE Neue Helvetica 45 Light">
    <w:panose1 w:val="020B0403020202020204"/>
    <w:charset w:val="00"/>
    <w:family w:val="swiss"/>
    <w:pitch w:val="variable"/>
    <w:sig w:usb0="8000000F" w:usb1="10002042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dE Neue Helvetica 55 Roman">
    <w:panose1 w:val="020B0604020202020204"/>
    <w:charset w:val="00"/>
    <w:family w:val="swiss"/>
    <w:pitch w:val="variable"/>
    <w:sig w:usb0="8000000F" w:usb1="10002042" w:usb2="00000000" w:usb3="00000000" w:csb0="00000093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8E2" w:rsidRDefault="003D68E2" w:rsidP="003D68E2">
    <w:pPr>
      <w:pStyle w:val="P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A35" w:rsidRDefault="00D07A35" w:rsidP="001D5258">
      <w:pPr>
        <w:spacing w:line="240" w:lineRule="auto"/>
      </w:pPr>
      <w:r>
        <w:separator/>
      </w:r>
    </w:p>
  </w:footnote>
  <w:footnote w:type="continuationSeparator" w:id="0">
    <w:p w:rsidR="00D07A35" w:rsidRDefault="00D07A35" w:rsidP="001D52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8E2" w:rsidRDefault="003D68E2" w:rsidP="003D68E2">
    <w:pPr>
      <w:pStyle w:val="E2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130" w:rsidRDefault="00414694" w:rsidP="00114130">
    <w:pPr>
      <w:pStyle w:val="E1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1260475</wp:posOffset>
          </wp:positionH>
          <wp:positionV relativeFrom="page">
            <wp:posOffset>720090</wp:posOffset>
          </wp:positionV>
          <wp:extent cx="1368734" cy="298800"/>
          <wp:effectExtent l="19050" t="0" r="2866" b="0"/>
          <wp:wrapNone/>
          <wp:docPr id="2" name="1 Imagen" descr="LOGO_3_300_Trans_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_300_Trans_Neg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8734" cy="29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88D"/>
    <w:multiLevelType w:val="multilevel"/>
    <w:tmpl w:val="4DB4894E"/>
    <w:lvl w:ilvl="0">
      <w:start w:val="1"/>
      <w:numFmt w:val="lowerLetter"/>
      <w:pStyle w:val="Listaalfabticasangrada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A5142F"/>
    <w:multiLevelType w:val="hybridMultilevel"/>
    <w:tmpl w:val="793EE64C"/>
    <w:lvl w:ilvl="0" w:tplc="B68A5644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D04BF"/>
    <w:multiLevelType w:val="multilevel"/>
    <w:tmpl w:val="EF02D1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F14E7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AE82794"/>
    <w:multiLevelType w:val="multilevel"/>
    <w:tmpl w:val="84505EAC"/>
    <w:lvl w:ilvl="0">
      <w:start w:val="1"/>
      <w:numFmt w:val="lowerLetter"/>
      <w:pStyle w:val="Listaalfabtica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BFF6AC3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C570998"/>
    <w:multiLevelType w:val="hybridMultilevel"/>
    <w:tmpl w:val="7CC62738"/>
    <w:lvl w:ilvl="0" w:tplc="0CF43198">
      <w:start w:val="1"/>
      <w:numFmt w:val="bullet"/>
      <w:pStyle w:val="Listaguionadasangrada"/>
      <w:lvlText w:val="-"/>
      <w:lvlJc w:val="left"/>
      <w:pPr>
        <w:tabs>
          <w:tab w:val="num" w:pos="964"/>
        </w:tabs>
        <w:ind w:left="680" w:firstLine="0"/>
      </w:pPr>
      <w:rPr>
        <w:rFonts w:ascii="Arial" w:hAnsi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E28F0"/>
    <w:multiLevelType w:val="hybridMultilevel"/>
    <w:tmpl w:val="0368F3CC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3358F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A5C7C31"/>
    <w:multiLevelType w:val="hybridMultilevel"/>
    <w:tmpl w:val="729AFB6E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8F4FD5"/>
    <w:multiLevelType w:val="multilevel"/>
    <w:tmpl w:val="2DF0BC2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/>
      <w:lvlText w:val="%4"/>
      <w:lvlJc w:val="left"/>
      <w:pPr>
        <w:tabs>
          <w:tab w:val="num" w:pos="794"/>
        </w:tabs>
        <w:ind w:left="79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4852CE0"/>
    <w:multiLevelType w:val="hybridMultilevel"/>
    <w:tmpl w:val="5322D16E"/>
    <w:lvl w:ilvl="0" w:tplc="D2687CEE">
      <w:start w:val="1"/>
      <w:numFmt w:val="lowerLetter"/>
      <w:lvlText w:val="%1"/>
      <w:lvlJc w:val="left"/>
      <w:pPr>
        <w:ind w:left="720" w:hanging="36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5876"/>
    <w:multiLevelType w:val="multilevel"/>
    <w:tmpl w:val="8F901F90"/>
    <w:lvl w:ilvl="0">
      <w:start w:val="1"/>
      <w:numFmt w:val="decimal"/>
      <w:pStyle w:val="Ttulo1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C405916"/>
    <w:multiLevelType w:val="multilevel"/>
    <w:tmpl w:val="C66211F6"/>
    <w:lvl w:ilvl="0">
      <w:start w:val="1"/>
      <w:numFmt w:val="decimal"/>
      <w:pStyle w:val="Listanumricasangrada"/>
      <w:lvlText w:val="%1"/>
      <w:lvlJc w:val="left"/>
      <w:pPr>
        <w:tabs>
          <w:tab w:val="num" w:pos="964"/>
        </w:tabs>
        <w:ind w:left="680" w:firstLine="0"/>
      </w:pPr>
      <w:rPr>
        <w:rFonts w:hint="default"/>
        <w:b/>
        <w:i w:val="0"/>
      </w:rPr>
    </w:lvl>
    <w:lvl w:ilvl="1">
      <w:start w:val="1"/>
      <w:numFmt w:val="decimal"/>
      <w:lvlText w:val="%2.%1"/>
      <w:lvlJc w:val="left"/>
      <w:pPr>
        <w:tabs>
          <w:tab w:val="num" w:pos="1258"/>
        </w:tabs>
        <w:ind w:left="68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904"/>
        </w:tabs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0"/>
        </w:tabs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00"/>
        </w:tabs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0"/>
        </w:tabs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80"/>
        </w:tabs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40"/>
        </w:tabs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60"/>
        </w:tabs>
        <w:ind w:left="5000" w:hanging="1440"/>
      </w:pPr>
      <w:rPr>
        <w:rFonts w:hint="default"/>
      </w:rPr>
    </w:lvl>
  </w:abstractNum>
  <w:abstractNum w:abstractNumId="14" w15:restartNumberingAfterBreak="0">
    <w:nsid w:val="2FA9331F"/>
    <w:multiLevelType w:val="multilevel"/>
    <w:tmpl w:val="78A2501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3F03DC3"/>
    <w:multiLevelType w:val="hybridMultilevel"/>
    <w:tmpl w:val="277C31DE"/>
    <w:lvl w:ilvl="0" w:tplc="7826CB30">
      <w:start w:val="1"/>
      <w:numFmt w:val="bullet"/>
      <w:pStyle w:val="Listaguionada"/>
      <w:lvlText w:val="-"/>
      <w:lvlJc w:val="left"/>
      <w:pPr>
        <w:tabs>
          <w:tab w:val="num" w:pos="284"/>
        </w:tabs>
        <w:ind w:left="0" w:firstLine="0"/>
      </w:pPr>
      <w:rPr>
        <w:rFonts w:ascii="Arial" w:hAnsi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1FDE"/>
    <w:multiLevelType w:val="multilevel"/>
    <w:tmpl w:val="E168CECE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1A04DAB"/>
    <w:multiLevelType w:val="multilevel"/>
    <w:tmpl w:val="E168CECE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1B924FA"/>
    <w:multiLevelType w:val="multilevel"/>
    <w:tmpl w:val="E2161A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F02C5"/>
    <w:multiLevelType w:val="multilevel"/>
    <w:tmpl w:val="198A03B4"/>
    <w:lvl w:ilvl="0">
      <w:start w:val="1"/>
      <w:numFmt w:val="decimal"/>
      <w:pStyle w:val="Listanumrica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.%1"/>
      <w:lvlJc w:val="left"/>
      <w:pPr>
        <w:tabs>
          <w:tab w:val="num" w:pos="578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45AD40D1"/>
    <w:multiLevelType w:val="multilevel"/>
    <w:tmpl w:val="F378FAA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ascii="BdE Neue Helvetica 55 Roman" w:hAnsi="BdE Neue Helvetica 55 Roman" w:hint="default"/>
        <w:b/>
        <w:i w:val="0"/>
        <w:sz w:val="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A097B7B"/>
    <w:multiLevelType w:val="hybridMultilevel"/>
    <w:tmpl w:val="E4ECD11A"/>
    <w:lvl w:ilvl="0" w:tplc="0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E16965"/>
    <w:multiLevelType w:val="hybridMultilevel"/>
    <w:tmpl w:val="E20C8A48"/>
    <w:lvl w:ilvl="0" w:tplc="58A2B424">
      <w:start w:val="1"/>
      <w:numFmt w:val="lowerLetter"/>
      <w:lvlText w:val="%1"/>
      <w:lvlJc w:val="left"/>
      <w:pPr>
        <w:ind w:left="720" w:hanging="36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D3272"/>
    <w:multiLevelType w:val="hybridMultilevel"/>
    <w:tmpl w:val="447A4D5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0B65C9"/>
    <w:multiLevelType w:val="multilevel"/>
    <w:tmpl w:val="CC78A760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FAE54A5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C9B4157"/>
    <w:multiLevelType w:val="hybridMultilevel"/>
    <w:tmpl w:val="A33CC932"/>
    <w:lvl w:ilvl="0" w:tplc="7FE87E5A">
      <w:start w:val="1"/>
      <w:numFmt w:val="bullet"/>
      <w:lvlText w:val="-"/>
      <w:lvlJc w:val="left"/>
      <w:pPr>
        <w:ind w:left="720" w:hanging="360"/>
      </w:pPr>
      <w:rPr>
        <w:rFonts w:ascii="BdE Neue Helvetica 55 Roman" w:eastAsia="Times New Roman" w:hAnsi="BdE Neue Helvetica 55 Roman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C5B15"/>
    <w:multiLevelType w:val="multilevel"/>
    <w:tmpl w:val="C46AC2FC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256"/>
        </w:tabs>
        <w:ind w:left="12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left="147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hint="default"/>
      </w:rPr>
    </w:lvl>
  </w:abstractNum>
  <w:abstractNum w:abstractNumId="28" w15:restartNumberingAfterBreak="0">
    <w:nsid w:val="6CC50AD5"/>
    <w:multiLevelType w:val="hybridMultilevel"/>
    <w:tmpl w:val="7176223C"/>
    <w:lvl w:ilvl="0" w:tplc="42D2EBD4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201B72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2877C52"/>
    <w:multiLevelType w:val="hybridMultilevel"/>
    <w:tmpl w:val="553A0132"/>
    <w:lvl w:ilvl="0" w:tplc="6FDCBBB6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9D37AC"/>
    <w:multiLevelType w:val="hybridMultilevel"/>
    <w:tmpl w:val="D03ACB0E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587E95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0"/>
  </w:num>
  <w:num w:numId="3">
    <w:abstractNumId w:val="12"/>
  </w:num>
  <w:num w:numId="4">
    <w:abstractNumId w:val="12"/>
  </w:num>
  <w:num w:numId="5">
    <w:abstractNumId w:val="12"/>
  </w:num>
  <w:num w:numId="6">
    <w:abstractNumId w:val="24"/>
  </w:num>
  <w:num w:numId="7">
    <w:abstractNumId w:val="28"/>
  </w:num>
  <w:num w:numId="8">
    <w:abstractNumId w:val="15"/>
  </w:num>
  <w:num w:numId="9">
    <w:abstractNumId w:val="27"/>
  </w:num>
  <w:num w:numId="10">
    <w:abstractNumId w:val="6"/>
  </w:num>
  <w:num w:numId="11">
    <w:abstractNumId w:val="13"/>
  </w:num>
  <w:num w:numId="12">
    <w:abstractNumId w:val="12"/>
  </w:num>
  <w:num w:numId="13">
    <w:abstractNumId w:val="12"/>
  </w:num>
  <w:num w:numId="14">
    <w:abstractNumId w:val="12"/>
  </w:num>
  <w:num w:numId="15">
    <w:abstractNumId w:val="20"/>
  </w:num>
  <w:num w:numId="16">
    <w:abstractNumId w:val="20"/>
  </w:num>
  <w:num w:numId="17">
    <w:abstractNumId w:val="6"/>
  </w:num>
  <w:num w:numId="18">
    <w:abstractNumId w:val="22"/>
  </w:num>
  <w:num w:numId="19">
    <w:abstractNumId w:val="25"/>
  </w:num>
  <w:num w:numId="20">
    <w:abstractNumId w:val="3"/>
  </w:num>
  <w:num w:numId="21">
    <w:abstractNumId w:val="17"/>
  </w:num>
  <w:num w:numId="22">
    <w:abstractNumId w:val="16"/>
  </w:num>
  <w:num w:numId="23">
    <w:abstractNumId w:val="8"/>
  </w:num>
  <w:num w:numId="24">
    <w:abstractNumId w:val="11"/>
  </w:num>
  <w:num w:numId="25">
    <w:abstractNumId w:val="4"/>
  </w:num>
  <w:num w:numId="26">
    <w:abstractNumId w:val="29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32"/>
  </w:num>
  <w:num w:numId="30">
    <w:abstractNumId w:val="0"/>
  </w:num>
  <w:num w:numId="31">
    <w:abstractNumId w:val="15"/>
  </w:num>
  <w:num w:numId="32">
    <w:abstractNumId w:val="6"/>
  </w:num>
  <w:num w:numId="33">
    <w:abstractNumId w:val="19"/>
  </w:num>
  <w:num w:numId="34">
    <w:abstractNumId w:val="13"/>
  </w:num>
  <w:num w:numId="35">
    <w:abstractNumId w:val="10"/>
  </w:num>
  <w:num w:numId="36">
    <w:abstractNumId w:val="18"/>
  </w:num>
  <w:num w:numId="37">
    <w:abstractNumId w:val="14"/>
  </w:num>
  <w:num w:numId="38">
    <w:abstractNumId w:val="2"/>
  </w:num>
  <w:num w:numId="39">
    <w:abstractNumId w:val="23"/>
  </w:num>
  <w:num w:numId="40">
    <w:abstractNumId w:val="21"/>
  </w:num>
  <w:num w:numId="41">
    <w:abstractNumId w:val="9"/>
  </w:num>
  <w:num w:numId="42">
    <w:abstractNumId w:val="26"/>
  </w:num>
  <w:num w:numId="43">
    <w:abstractNumId w:val="7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styleLockTheme/>
  <w:defaultTabStop w:val="709"/>
  <w:hyphenationZone w:val="425"/>
  <w:noPunctuationKerning/>
  <w:characterSpacingControl w:val="doNotCompress"/>
  <w:hdrShapeDefaults>
    <o:shapedefaults v:ext="edit" spidmax="52225">
      <o:colormenu v:ext="edit" fillcolor="#0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22"/>
    <w:rsid w:val="000317CD"/>
    <w:rsid w:val="00037220"/>
    <w:rsid w:val="0004377B"/>
    <w:rsid w:val="000728CD"/>
    <w:rsid w:val="000935BA"/>
    <w:rsid w:val="00095E4C"/>
    <w:rsid w:val="00097A1A"/>
    <w:rsid w:val="000A0FC5"/>
    <w:rsid w:val="000A1019"/>
    <w:rsid w:val="000A49C0"/>
    <w:rsid w:val="000C6606"/>
    <w:rsid w:val="000D11A9"/>
    <w:rsid w:val="000E0C06"/>
    <w:rsid w:val="00114130"/>
    <w:rsid w:val="0012676E"/>
    <w:rsid w:val="001268B4"/>
    <w:rsid w:val="0013440B"/>
    <w:rsid w:val="00152671"/>
    <w:rsid w:val="0018227B"/>
    <w:rsid w:val="00194421"/>
    <w:rsid w:val="001A17E3"/>
    <w:rsid w:val="001C02EF"/>
    <w:rsid w:val="001D2BD8"/>
    <w:rsid w:val="001D5258"/>
    <w:rsid w:val="001F2334"/>
    <w:rsid w:val="001F56F8"/>
    <w:rsid w:val="00201C73"/>
    <w:rsid w:val="00216200"/>
    <w:rsid w:val="0026283B"/>
    <w:rsid w:val="002657FE"/>
    <w:rsid w:val="0028208F"/>
    <w:rsid w:val="002929D0"/>
    <w:rsid w:val="002B2C2D"/>
    <w:rsid w:val="002B70BC"/>
    <w:rsid w:val="002D057B"/>
    <w:rsid w:val="002D6B62"/>
    <w:rsid w:val="00303344"/>
    <w:rsid w:val="00305120"/>
    <w:rsid w:val="00306C15"/>
    <w:rsid w:val="00315113"/>
    <w:rsid w:val="00317CBA"/>
    <w:rsid w:val="00322549"/>
    <w:rsid w:val="003426C3"/>
    <w:rsid w:val="00361833"/>
    <w:rsid w:val="00363570"/>
    <w:rsid w:val="003B018B"/>
    <w:rsid w:val="003B6E4C"/>
    <w:rsid w:val="003D68E2"/>
    <w:rsid w:val="003E76B2"/>
    <w:rsid w:val="003F467C"/>
    <w:rsid w:val="003F5EAB"/>
    <w:rsid w:val="0040188F"/>
    <w:rsid w:val="004024F7"/>
    <w:rsid w:val="0040422B"/>
    <w:rsid w:val="0040785F"/>
    <w:rsid w:val="00412CEB"/>
    <w:rsid w:val="00414694"/>
    <w:rsid w:val="00415110"/>
    <w:rsid w:val="00415998"/>
    <w:rsid w:val="00415D87"/>
    <w:rsid w:val="00422E7C"/>
    <w:rsid w:val="00442ABE"/>
    <w:rsid w:val="00456993"/>
    <w:rsid w:val="004655C6"/>
    <w:rsid w:val="004660B9"/>
    <w:rsid w:val="00474B34"/>
    <w:rsid w:val="00477954"/>
    <w:rsid w:val="00487DDF"/>
    <w:rsid w:val="004A20FA"/>
    <w:rsid w:val="004A3E07"/>
    <w:rsid w:val="004B7EF6"/>
    <w:rsid w:val="004D0847"/>
    <w:rsid w:val="00502E92"/>
    <w:rsid w:val="005378E6"/>
    <w:rsid w:val="00537E1E"/>
    <w:rsid w:val="005408EF"/>
    <w:rsid w:val="00540B4C"/>
    <w:rsid w:val="00581220"/>
    <w:rsid w:val="00596D8E"/>
    <w:rsid w:val="005B29BE"/>
    <w:rsid w:val="005B37B9"/>
    <w:rsid w:val="005C5D2A"/>
    <w:rsid w:val="005F2ACE"/>
    <w:rsid w:val="00643358"/>
    <w:rsid w:val="00643CEC"/>
    <w:rsid w:val="00645453"/>
    <w:rsid w:val="00655BC8"/>
    <w:rsid w:val="00656975"/>
    <w:rsid w:val="00662E2D"/>
    <w:rsid w:val="00671A00"/>
    <w:rsid w:val="006909C1"/>
    <w:rsid w:val="00691B0D"/>
    <w:rsid w:val="006A072F"/>
    <w:rsid w:val="006C0DCF"/>
    <w:rsid w:val="006D4D7E"/>
    <w:rsid w:val="006D6934"/>
    <w:rsid w:val="007272B3"/>
    <w:rsid w:val="007304C2"/>
    <w:rsid w:val="00733565"/>
    <w:rsid w:val="00736837"/>
    <w:rsid w:val="00757112"/>
    <w:rsid w:val="007807C3"/>
    <w:rsid w:val="0078442B"/>
    <w:rsid w:val="0079515D"/>
    <w:rsid w:val="00796795"/>
    <w:rsid w:val="007A21E2"/>
    <w:rsid w:val="007A7A5B"/>
    <w:rsid w:val="007B2B78"/>
    <w:rsid w:val="007C1D92"/>
    <w:rsid w:val="007C2994"/>
    <w:rsid w:val="007D0282"/>
    <w:rsid w:val="007D1923"/>
    <w:rsid w:val="007D2935"/>
    <w:rsid w:val="007D34A6"/>
    <w:rsid w:val="007E7372"/>
    <w:rsid w:val="007E77AE"/>
    <w:rsid w:val="00856011"/>
    <w:rsid w:val="00856AE8"/>
    <w:rsid w:val="0087133D"/>
    <w:rsid w:val="0089305B"/>
    <w:rsid w:val="008A505F"/>
    <w:rsid w:val="008D416B"/>
    <w:rsid w:val="008D450B"/>
    <w:rsid w:val="008E066E"/>
    <w:rsid w:val="008E3096"/>
    <w:rsid w:val="008F1CB2"/>
    <w:rsid w:val="008F2DFD"/>
    <w:rsid w:val="008F3F4F"/>
    <w:rsid w:val="008F6A48"/>
    <w:rsid w:val="00901BF1"/>
    <w:rsid w:val="0093253C"/>
    <w:rsid w:val="009528EB"/>
    <w:rsid w:val="00952C50"/>
    <w:rsid w:val="00956925"/>
    <w:rsid w:val="00976C6F"/>
    <w:rsid w:val="009815E3"/>
    <w:rsid w:val="009848EE"/>
    <w:rsid w:val="009A0AB5"/>
    <w:rsid w:val="009B2B78"/>
    <w:rsid w:val="009E2EEA"/>
    <w:rsid w:val="00A0665A"/>
    <w:rsid w:val="00A13707"/>
    <w:rsid w:val="00A25524"/>
    <w:rsid w:val="00A2554A"/>
    <w:rsid w:val="00A55AC8"/>
    <w:rsid w:val="00A64EBF"/>
    <w:rsid w:val="00A70144"/>
    <w:rsid w:val="00A90C17"/>
    <w:rsid w:val="00AC2944"/>
    <w:rsid w:val="00AD0DD1"/>
    <w:rsid w:val="00AD4F30"/>
    <w:rsid w:val="00AD6917"/>
    <w:rsid w:val="00B05AF2"/>
    <w:rsid w:val="00B21D19"/>
    <w:rsid w:val="00B24330"/>
    <w:rsid w:val="00B32A6B"/>
    <w:rsid w:val="00B551D2"/>
    <w:rsid w:val="00B57CE5"/>
    <w:rsid w:val="00B77F43"/>
    <w:rsid w:val="00BA11F0"/>
    <w:rsid w:val="00BB7548"/>
    <w:rsid w:val="00BC3DD1"/>
    <w:rsid w:val="00BC508A"/>
    <w:rsid w:val="00BC753E"/>
    <w:rsid w:val="00BE22C9"/>
    <w:rsid w:val="00BE2622"/>
    <w:rsid w:val="00BF6730"/>
    <w:rsid w:val="00C05E6C"/>
    <w:rsid w:val="00C3327B"/>
    <w:rsid w:val="00C4288B"/>
    <w:rsid w:val="00C4526C"/>
    <w:rsid w:val="00C51E4C"/>
    <w:rsid w:val="00C84747"/>
    <w:rsid w:val="00C9550D"/>
    <w:rsid w:val="00CA31DB"/>
    <w:rsid w:val="00CB679C"/>
    <w:rsid w:val="00CC1161"/>
    <w:rsid w:val="00CD55AD"/>
    <w:rsid w:val="00CE1420"/>
    <w:rsid w:val="00CE50AC"/>
    <w:rsid w:val="00CE521A"/>
    <w:rsid w:val="00CE5A3E"/>
    <w:rsid w:val="00D01A2F"/>
    <w:rsid w:val="00D027D5"/>
    <w:rsid w:val="00D05304"/>
    <w:rsid w:val="00D07A35"/>
    <w:rsid w:val="00D12088"/>
    <w:rsid w:val="00D227AB"/>
    <w:rsid w:val="00D31291"/>
    <w:rsid w:val="00D378B1"/>
    <w:rsid w:val="00D433B1"/>
    <w:rsid w:val="00D47D25"/>
    <w:rsid w:val="00D50237"/>
    <w:rsid w:val="00D55AFF"/>
    <w:rsid w:val="00D75513"/>
    <w:rsid w:val="00D93CA3"/>
    <w:rsid w:val="00D96BDF"/>
    <w:rsid w:val="00DA3D50"/>
    <w:rsid w:val="00DB3C78"/>
    <w:rsid w:val="00DC77E1"/>
    <w:rsid w:val="00E023D8"/>
    <w:rsid w:val="00E03F41"/>
    <w:rsid w:val="00E05751"/>
    <w:rsid w:val="00E07C52"/>
    <w:rsid w:val="00E31935"/>
    <w:rsid w:val="00E80740"/>
    <w:rsid w:val="00EA14A1"/>
    <w:rsid w:val="00EB0DD8"/>
    <w:rsid w:val="00EB3B9F"/>
    <w:rsid w:val="00EB718C"/>
    <w:rsid w:val="00F0129B"/>
    <w:rsid w:val="00F074D9"/>
    <w:rsid w:val="00F13255"/>
    <w:rsid w:val="00F140ED"/>
    <w:rsid w:val="00F156EC"/>
    <w:rsid w:val="00F23808"/>
    <w:rsid w:val="00F43109"/>
    <w:rsid w:val="00F44504"/>
    <w:rsid w:val="00F476BE"/>
    <w:rsid w:val="00F552AA"/>
    <w:rsid w:val="00F64D29"/>
    <w:rsid w:val="00F91890"/>
    <w:rsid w:val="00FC2A66"/>
    <w:rsid w:val="00FC49BF"/>
    <w:rsid w:val="00FE1DD3"/>
    <w:rsid w:val="00FE3165"/>
    <w:rsid w:val="00FE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enu v:ext="edit" fillcolor="#039"/>
    </o:shapedefaults>
    <o:shapelayout v:ext="edit">
      <o:idmap v:ext="edit" data="1"/>
    </o:shapelayout>
  </w:shapeDefaults>
  <w:decimalSymbol w:val=","/>
  <w:listSeparator w:val=";"/>
  <w15:docId w15:val="{61F38E7F-6D1D-4B14-9240-486414CB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dE Neue Helvetica 55 Roman" w:eastAsia="Times New Roman" w:hAnsi="BdE Neue Helvetica 55 Roman" w:cs="Times New Roman"/>
        <w:lang w:val="es-ES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994"/>
    <w:pPr>
      <w:spacing w:after="200" w:line="276" w:lineRule="auto"/>
      <w:jc w:val="left"/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paragraph" w:styleId="Ttulo1">
    <w:name w:val="heading 1"/>
    <w:basedOn w:val="Tipoletra"/>
    <w:next w:val="Tipoletra"/>
    <w:qFormat/>
    <w:rsid w:val="00537E1E"/>
    <w:pPr>
      <w:keepNext/>
      <w:numPr>
        <w:numId w:val="14"/>
      </w:numPr>
      <w:spacing w:after="300"/>
      <w:outlineLvl w:val="0"/>
    </w:pPr>
    <w:rPr>
      <w:rFonts w:eastAsia="Times" w:cs="Arial"/>
      <w:b/>
      <w:bCs/>
      <w:szCs w:val="18"/>
    </w:rPr>
  </w:style>
  <w:style w:type="paragraph" w:styleId="Ttulo2">
    <w:name w:val="heading 2"/>
    <w:basedOn w:val="Tipoletra"/>
    <w:next w:val="Tipoletra"/>
    <w:qFormat/>
    <w:rsid w:val="00D75513"/>
    <w:pPr>
      <w:keepNext/>
      <w:numPr>
        <w:ilvl w:val="1"/>
        <w:numId w:val="14"/>
      </w:numPr>
      <w:outlineLvl w:val="1"/>
    </w:pPr>
    <w:rPr>
      <w:rFonts w:eastAsia="Times" w:cs="Arial"/>
      <w:b/>
      <w:bCs/>
      <w:iCs/>
    </w:rPr>
  </w:style>
  <w:style w:type="paragraph" w:styleId="Ttulo3">
    <w:name w:val="heading 3"/>
    <w:basedOn w:val="Tipoletra"/>
    <w:next w:val="Tipoletra"/>
    <w:qFormat/>
    <w:rsid w:val="00D75513"/>
    <w:pPr>
      <w:keepNext/>
      <w:numPr>
        <w:ilvl w:val="2"/>
        <w:numId w:val="14"/>
      </w:numPr>
      <w:outlineLvl w:val="2"/>
    </w:pPr>
    <w:rPr>
      <w:rFonts w:eastAsia="Times" w:cs="Arial"/>
      <w:b/>
      <w:bCs/>
      <w:i/>
    </w:rPr>
  </w:style>
  <w:style w:type="paragraph" w:styleId="Ttulo4">
    <w:name w:val="heading 4"/>
    <w:basedOn w:val="Tipoletra"/>
    <w:next w:val="Tipoletra"/>
    <w:link w:val="Ttulo4Car"/>
    <w:uiPriority w:val="9"/>
    <w:qFormat/>
    <w:rsid w:val="00F23808"/>
    <w:pPr>
      <w:keepNext/>
      <w:keepLines/>
      <w:numPr>
        <w:ilvl w:val="3"/>
        <w:numId w:val="14"/>
      </w:numPr>
      <w:outlineLvl w:val="3"/>
    </w:pPr>
    <w:rPr>
      <w:rFonts w:eastAsiaTheme="majorEastAsia" w:cstheme="majorBidi"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informe">
    <w:name w:val="Tablainforme"/>
    <w:basedOn w:val="Tablanormal"/>
    <w:rsid w:val="00415998"/>
    <w:rPr>
      <w:rFonts w:eastAsia="Times"/>
      <w:sz w:val="14"/>
      <w:szCs w:val="14"/>
      <w:lang w:val="es-ES_tradnl" w:eastAsia="es-ES_tradnl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72" w:type="dxa"/>
        <w:bottom w:w="48" w:type="dxa"/>
      </w:tblCellMar>
    </w:tblPr>
    <w:tcPr>
      <w:vAlign w:val="center"/>
    </w:tcPr>
  </w:style>
  <w:style w:type="paragraph" w:styleId="TDC1">
    <w:name w:val="toc 1"/>
    <w:basedOn w:val="Normal"/>
    <w:next w:val="Normal"/>
    <w:semiHidden/>
    <w:rsid w:val="00CC1161"/>
    <w:pPr>
      <w:tabs>
        <w:tab w:val="left" w:pos="289"/>
      </w:tabs>
      <w:spacing w:before="260"/>
      <w:ind w:left="289" w:hanging="289"/>
    </w:pPr>
    <w:rPr>
      <w:rFonts w:eastAsia="Times"/>
    </w:rPr>
  </w:style>
  <w:style w:type="paragraph" w:styleId="Textonotapie">
    <w:name w:val="footnote text"/>
    <w:basedOn w:val="Noborrar"/>
    <w:link w:val="TextonotapieCar"/>
    <w:uiPriority w:val="99"/>
    <w:unhideWhenUsed/>
    <w:rsid w:val="00537E1E"/>
    <w:pPr>
      <w:spacing w:line="200" w:lineRule="exact"/>
    </w:pPr>
    <w:rPr>
      <w:rFonts w:ascii="BdE Neue Helvetica 55 Roman" w:hAnsi="BdE Neue Helvetica 55 Roman"/>
      <w:sz w:val="14"/>
    </w:rPr>
  </w:style>
  <w:style w:type="character" w:styleId="Nmerodepgina">
    <w:name w:val="page number"/>
    <w:basedOn w:val="Fuentedeprrafopredeter"/>
    <w:semiHidden/>
    <w:unhideWhenUsed/>
    <w:rsid w:val="000935BA"/>
    <w:rPr>
      <w:sz w:val="16"/>
    </w:rPr>
  </w:style>
  <w:style w:type="table" w:customStyle="1" w:styleId="TablaInforme1">
    <w:name w:val="Tabla_Informe_1"/>
    <w:basedOn w:val="Tablanormal"/>
    <w:uiPriority w:val="99"/>
    <w:qFormat/>
    <w:rsid w:val="00976C6F"/>
    <w:pPr>
      <w:tabs>
        <w:tab w:val="left" w:pos="198"/>
        <w:tab w:val="left" w:pos="397"/>
        <w:tab w:val="left" w:pos="567"/>
      </w:tabs>
      <w:spacing w:line="180" w:lineRule="exact"/>
    </w:pPr>
    <w:rPr>
      <w:rFonts w:eastAsia="Calibri"/>
      <w:sz w:val="14"/>
      <w:lang w:val="es-ES_tradnl" w:eastAsia="es-ES_tradnl"/>
    </w:rPr>
    <w:tblPr>
      <w:tblBorders>
        <w:insideH w:val="single" w:sz="2" w:space="0" w:color="auto"/>
      </w:tblBorders>
      <w:tblCellMar>
        <w:top w:w="34" w:type="dxa"/>
        <w:left w:w="0" w:type="dxa"/>
        <w:bottom w:w="34" w:type="dxa"/>
        <w:right w:w="0" w:type="dxa"/>
      </w:tblCellMar>
    </w:tblPr>
    <w:tcPr>
      <w:noWrap/>
      <w:vAlign w:val="center"/>
    </w:tc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96795"/>
    <w:rPr>
      <w:color w:val="B35C48"/>
      <w:u w:val="none"/>
    </w:rPr>
  </w:style>
  <w:style w:type="character" w:styleId="Hipervnculovisitado">
    <w:name w:val="FollowedHyperlink"/>
    <w:basedOn w:val="Fuentedeprrafopredeter"/>
    <w:uiPriority w:val="99"/>
    <w:semiHidden/>
    <w:rsid w:val="00796795"/>
    <w:rPr>
      <w:color w:val="B35C48"/>
      <w:u w:val="none"/>
    </w:rPr>
  </w:style>
  <w:style w:type="paragraph" w:customStyle="1" w:styleId="Noborrar">
    <w:name w:val="_No_borrar"/>
    <w:basedOn w:val="Normal"/>
    <w:link w:val="NoborrarCar"/>
    <w:semiHidden/>
    <w:rsid w:val="000C6606"/>
    <w:pPr>
      <w:spacing w:line="400" w:lineRule="exact"/>
    </w:pPr>
    <w:rPr>
      <w:rFonts w:ascii="Arial" w:hAnsi="Arial" w:cs="Arial"/>
      <w:sz w:val="32"/>
      <w:szCs w:val="32"/>
    </w:rPr>
  </w:style>
  <w:style w:type="paragraph" w:customStyle="1" w:styleId="Tipoletra">
    <w:name w:val="_Tipoletra"/>
    <w:basedOn w:val="Normal"/>
    <w:link w:val="TipoletraCar"/>
    <w:qFormat/>
    <w:rsid w:val="00FC49BF"/>
  </w:style>
  <w:style w:type="character" w:customStyle="1" w:styleId="NoborrarCar">
    <w:name w:val="_No_borrar Car"/>
    <w:basedOn w:val="Fuentedeprrafopredeter"/>
    <w:link w:val="Noborrar"/>
    <w:semiHidden/>
    <w:rsid w:val="00691B0D"/>
    <w:rPr>
      <w:rFonts w:ascii="Arial" w:hAnsi="Arial" w:cs="Arial"/>
      <w:sz w:val="32"/>
      <w:szCs w:val="32"/>
    </w:rPr>
  </w:style>
  <w:style w:type="paragraph" w:customStyle="1" w:styleId="Citas">
    <w:name w:val="Citas"/>
    <w:basedOn w:val="Noborrar"/>
    <w:link w:val="CitasCar"/>
    <w:qFormat/>
    <w:rsid w:val="00901BF1"/>
    <w:pPr>
      <w:spacing w:line="280" w:lineRule="exact"/>
    </w:pPr>
    <w:rPr>
      <w:rFonts w:ascii="BdE Neue Helvetica 55 Roman" w:hAnsi="BdE Neue Helvetica 55 Roman"/>
      <w:i/>
      <w:sz w:val="19"/>
      <w:szCs w:val="19"/>
    </w:rPr>
  </w:style>
  <w:style w:type="character" w:customStyle="1" w:styleId="TipoletraCar">
    <w:name w:val="_Tipoletra Car"/>
    <w:basedOn w:val="Fuentedeprrafopredeter"/>
    <w:link w:val="Tipoletra"/>
    <w:rsid w:val="00FC49BF"/>
    <w:rPr>
      <w:sz w:val="21"/>
    </w:rPr>
  </w:style>
  <w:style w:type="paragraph" w:customStyle="1" w:styleId="Citassangradas">
    <w:name w:val="Citas sangradas"/>
    <w:basedOn w:val="Noborrar"/>
    <w:link w:val="CitassangradasCar"/>
    <w:qFormat/>
    <w:rsid w:val="00FC49BF"/>
    <w:pPr>
      <w:spacing w:line="280" w:lineRule="exact"/>
      <w:ind w:left="680" w:right="680"/>
    </w:pPr>
    <w:rPr>
      <w:rFonts w:ascii="BdE Neue Helvetica 55 Roman" w:hAnsi="BdE Neue Helvetica 55 Roman"/>
      <w:i/>
      <w:sz w:val="19"/>
    </w:rPr>
  </w:style>
  <w:style w:type="character" w:customStyle="1" w:styleId="CitasCar">
    <w:name w:val="Citas Car"/>
    <w:basedOn w:val="NoborrarCar"/>
    <w:link w:val="Citas"/>
    <w:rsid w:val="00901BF1"/>
    <w:rPr>
      <w:rFonts w:ascii="Arial" w:hAnsi="Arial" w:cs="Arial"/>
      <w:i/>
      <w:sz w:val="19"/>
      <w:szCs w:val="19"/>
    </w:rPr>
  </w:style>
  <w:style w:type="paragraph" w:customStyle="1" w:styleId="Direccindedepartamento">
    <w:name w:val="Dirección de departamento"/>
    <w:basedOn w:val="Noborrar"/>
    <w:link w:val="DireccindedepartamentoCar"/>
    <w:qFormat/>
    <w:rsid w:val="00FC49BF"/>
    <w:pPr>
      <w:spacing w:after="940" w:line="240" w:lineRule="auto"/>
    </w:pPr>
    <w:rPr>
      <w:rFonts w:ascii="BdE Neue Helvetica 55 Roman" w:hAnsi="BdE Neue Helvetica 55 Roman"/>
      <w:sz w:val="18"/>
    </w:rPr>
  </w:style>
  <w:style w:type="character" w:customStyle="1" w:styleId="CitassangradasCar">
    <w:name w:val="Citas sangradas Car"/>
    <w:basedOn w:val="NoborrarCar"/>
    <w:link w:val="Citassangradas"/>
    <w:rsid w:val="00FC49BF"/>
    <w:rPr>
      <w:rFonts w:ascii="Arial" w:hAnsi="Arial" w:cs="Arial"/>
      <w:i/>
      <w:sz w:val="19"/>
      <w:szCs w:val="32"/>
    </w:rPr>
  </w:style>
  <w:style w:type="paragraph" w:customStyle="1" w:styleId="Discurso">
    <w:name w:val="Discurso"/>
    <w:basedOn w:val="Normal"/>
    <w:qFormat/>
    <w:rsid w:val="003426C3"/>
    <w:pPr>
      <w:spacing w:line="540" w:lineRule="exact"/>
    </w:pPr>
    <w:rPr>
      <w:sz w:val="24"/>
    </w:rPr>
  </w:style>
  <w:style w:type="character" w:customStyle="1" w:styleId="DireccindedepartamentoCar">
    <w:name w:val="Dirección de departamento Car"/>
    <w:basedOn w:val="NoborrarCar"/>
    <w:link w:val="Direccindedepartamento"/>
    <w:rsid w:val="00FC49BF"/>
    <w:rPr>
      <w:rFonts w:ascii="Arial" w:hAnsi="Arial" w:cs="Arial"/>
      <w:sz w:val="18"/>
      <w:szCs w:val="32"/>
    </w:rPr>
  </w:style>
  <w:style w:type="paragraph" w:customStyle="1" w:styleId="E1">
    <w:name w:val="E_1"/>
    <w:basedOn w:val="Noborrar"/>
    <w:link w:val="E1Car"/>
    <w:semiHidden/>
    <w:rsid w:val="004024F7"/>
    <w:pPr>
      <w:spacing w:after="900" w:line="240" w:lineRule="auto"/>
    </w:pPr>
    <w:rPr>
      <w:rFonts w:ascii="BdE Neue Helvetica 45 Light" w:hAnsi="BdE Neue Helvetica 45 Light"/>
      <w:sz w:val="20"/>
    </w:rPr>
  </w:style>
  <w:style w:type="character" w:customStyle="1" w:styleId="E1Car">
    <w:name w:val="E_1 Car"/>
    <w:basedOn w:val="NoborrarCar"/>
    <w:link w:val="E1"/>
    <w:semiHidden/>
    <w:rsid w:val="00691B0D"/>
    <w:rPr>
      <w:rFonts w:ascii="BdE Neue Helvetica 45 Light" w:hAnsi="BdE Neue Helvetica 45 Light" w:cs="Arial"/>
      <w:sz w:val="32"/>
      <w:szCs w:val="32"/>
    </w:rPr>
  </w:style>
  <w:style w:type="paragraph" w:customStyle="1" w:styleId="E2">
    <w:name w:val="E_2"/>
    <w:basedOn w:val="Noborrar"/>
    <w:link w:val="E2Car"/>
    <w:semiHidden/>
    <w:rsid w:val="008F1CB2"/>
    <w:pPr>
      <w:spacing w:line="240" w:lineRule="auto"/>
    </w:pPr>
    <w:rPr>
      <w:rFonts w:ascii="BdE Neue Helvetica 45 Light" w:hAnsi="BdE Neue Helvetica 45 Light"/>
      <w:sz w:val="20"/>
    </w:rPr>
  </w:style>
  <w:style w:type="paragraph" w:customStyle="1" w:styleId="Listaalfabtica">
    <w:name w:val="Lista alfabética"/>
    <w:basedOn w:val="Tipoletra"/>
    <w:next w:val="Tipoletra"/>
    <w:qFormat/>
    <w:rsid w:val="00BB7548"/>
    <w:pPr>
      <w:numPr>
        <w:numId w:val="25"/>
      </w:numPr>
    </w:pPr>
  </w:style>
  <w:style w:type="character" w:customStyle="1" w:styleId="E2Car">
    <w:name w:val="E_2 Car"/>
    <w:basedOn w:val="NoborrarCar"/>
    <w:link w:val="E2"/>
    <w:semiHidden/>
    <w:rsid w:val="00691B0D"/>
    <w:rPr>
      <w:rFonts w:ascii="BdE Neue Helvetica 45 Light" w:hAnsi="BdE Neue Helvetica 45 Light" w:cs="Arial"/>
      <w:sz w:val="32"/>
      <w:szCs w:val="3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37E1E"/>
    <w:rPr>
      <w:rFonts w:cs="Arial"/>
      <w:sz w:val="14"/>
      <w:szCs w:val="32"/>
    </w:rPr>
  </w:style>
  <w:style w:type="paragraph" w:customStyle="1" w:styleId="Listaalfabticasangrada">
    <w:name w:val="Lista alfabética sangrada"/>
    <w:basedOn w:val="Tipoletra"/>
    <w:next w:val="Tipoletra"/>
    <w:qFormat/>
    <w:rsid w:val="005C5D2A"/>
    <w:pPr>
      <w:numPr>
        <w:numId w:val="30"/>
      </w:numPr>
      <w:ind w:right="680"/>
    </w:pPr>
  </w:style>
  <w:style w:type="paragraph" w:customStyle="1" w:styleId="Listaguionada">
    <w:name w:val="Lista guionada"/>
    <w:basedOn w:val="Tipoletra"/>
    <w:next w:val="Tipoletra"/>
    <w:qFormat/>
    <w:rsid w:val="003F5EAB"/>
    <w:pPr>
      <w:numPr>
        <w:numId w:val="31"/>
      </w:numPr>
    </w:pPr>
    <w:rPr>
      <w:rFonts w:eastAsia="Times"/>
    </w:rPr>
  </w:style>
  <w:style w:type="paragraph" w:styleId="Encabezado">
    <w:name w:val="header"/>
    <w:basedOn w:val="Normal"/>
    <w:link w:val="EncabezadoCar"/>
    <w:uiPriority w:val="99"/>
    <w:semiHidden/>
    <w:unhideWhenUsed/>
    <w:rsid w:val="001D525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D5258"/>
    <w:rPr>
      <w:sz w:val="21"/>
    </w:rPr>
  </w:style>
  <w:style w:type="paragraph" w:styleId="Piedepgina">
    <w:name w:val="footer"/>
    <w:basedOn w:val="Normal"/>
    <w:link w:val="PiedepginaCar"/>
    <w:uiPriority w:val="99"/>
    <w:semiHidden/>
    <w:unhideWhenUsed/>
    <w:rsid w:val="001D525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5258"/>
    <w:rPr>
      <w:sz w:val="21"/>
    </w:rPr>
  </w:style>
  <w:style w:type="paragraph" w:customStyle="1" w:styleId="Listaguionadasangrada">
    <w:name w:val="Lista guionada sangrada"/>
    <w:basedOn w:val="Tipoletra"/>
    <w:next w:val="Tipoletra"/>
    <w:qFormat/>
    <w:rsid w:val="003F5EAB"/>
    <w:pPr>
      <w:numPr>
        <w:numId w:val="32"/>
      </w:numPr>
      <w:ind w:right="680"/>
    </w:pPr>
    <w:rPr>
      <w:rFonts w:eastAsia="Times"/>
    </w:rPr>
  </w:style>
  <w:style w:type="paragraph" w:customStyle="1" w:styleId="Listanumrica">
    <w:name w:val="Lista numérica"/>
    <w:basedOn w:val="Tipoletra"/>
    <w:next w:val="Tipoletra"/>
    <w:qFormat/>
    <w:rsid w:val="0012676E"/>
    <w:pPr>
      <w:numPr>
        <w:numId w:val="33"/>
      </w:numPr>
    </w:pPr>
    <w:rPr>
      <w:rFonts w:eastAsia="Times"/>
    </w:rPr>
  </w:style>
  <w:style w:type="paragraph" w:customStyle="1" w:styleId="Listanumricasangrada">
    <w:name w:val="Lista numérica sangrada"/>
    <w:basedOn w:val="Tipoletra"/>
    <w:next w:val="Tipoletra"/>
    <w:qFormat/>
    <w:rsid w:val="0012676E"/>
    <w:pPr>
      <w:numPr>
        <w:numId w:val="34"/>
      </w:numPr>
      <w:ind w:right="680"/>
    </w:pPr>
    <w:rPr>
      <w:rFonts w:eastAsia="Times"/>
    </w:rPr>
  </w:style>
  <w:style w:type="paragraph" w:customStyle="1" w:styleId="Listadomanual">
    <w:name w:val="Listado manual"/>
    <w:basedOn w:val="Tipoletra"/>
    <w:next w:val="Tipoletra"/>
    <w:qFormat/>
    <w:rsid w:val="00114130"/>
    <w:pPr>
      <w:tabs>
        <w:tab w:val="left" w:pos="284"/>
      </w:tabs>
    </w:pPr>
    <w:rPr>
      <w:szCs w:val="24"/>
    </w:rPr>
  </w:style>
  <w:style w:type="paragraph" w:customStyle="1" w:styleId="Listadosangradomanual">
    <w:name w:val="Listado sangrado manual"/>
    <w:basedOn w:val="Tipoletra"/>
    <w:next w:val="Tipoletra"/>
    <w:qFormat/>
    <w:rsid w:val="00114130"/>
    <w:pPr>
      <w:tabs>
        <w:tab w:val="left" w:pos="964"/>
      </w:tabs>
      <w:ind w:left="680" w:right="680"/>
    </w:pPr>
    <w:rPr>
      <w:szCs w:val="24"/>
    </w:rPr>
  </w:style>
  <w:style w:type="paragraph" w:customStyle="1" w:styleId="Ppgina">
    <w:name w:val="Ppágina"/>
    <w:basedOn w:val="Noborrar"/>
    <w:link w:val="PpginaCar"/>
    <w:semiHidden/>
    <w:rsid w:val="005B37B9"/>
    <w:pPr>
      <w:spacing w:line="240" w:lineRule="auto"/>
    </w:pPr>
    <w:rPr>
      <w:rFonts w:ascii="BdE Neue Helvetica 45 Light" w:hAnsi="BdE Neue Helvetica 45 Light"/>
      <w:sz w:val="20"/>
    </w:rPr>
  </w:style>
  <w:style w:type="paragraph" w:customStyle="1" w:styleId="Roman12">
    <w:name w:val="Roman_12"/>
    <w:basedOn w:val="Normal"/>
    <w:link w:val="Roman12Car"/>
    <w:qFormat/>
    <w:rsid w:val="00B551D2"/>
    <w:pPr>
      <w:spacing w:line="340" w:lineRule="exact"/>
    </w:pPr>
    <w:rPr>
      <w:sz w:val="24"/>
      <w:szCs w:val="24"/>
    </w:rPr>
  </w:style>
  <w:style w:type="character" w:customStyle="1" w:styleId="PpginaCar">
    <w:name w:val="Ppágina Car"/>
    <w:basedOn w:val="NoborrarCar"/>
    <w:link w:val="Ppgina"/>
    <w:semiHidden/>
    <w:rsid w:val="00691B0D"/>
    <w:rPr>
      <w:rFonts w:ascii="BdE Neue Helvetica 45 Light" w:hAnsi="BdE Neue Helvetica 45 Light" w:cs="Arial"/>
      <w:sz w:val="32"/>
      <w:szCs w:val="32"/>
    </w:rPr>
  </w:style>
  <w:style w:type="table" w:styleId="Tablaconcuadrcula">
    <w:name w:val="Table Grid"/>
    <w:basedOn w:val="Tablanormal"/>
    <w:uiPriority w:val="59"/>
    <w:rsid w:val="00415998"/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Roman12Car">
    <w:name w:val="Roman_12 Car"/>
    <w:basedOn w:val="Fuentedeprrafopredeter"/>
    <w:link w:val="Roman12"/>
    <w:rsid w:val="00B551D2"/>
    <w:rPr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2657FE"/>
    <w:rPr>
      <w:rFonts w:ascii="BdE Neue Helvetica 55 Roman" w:hAnsi="BdE Neue Helvetica 55 Roman"/>
      <w:sz w:val="20"/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F23808"/>
    <w:rPr>
      <w:rFonts w:eastAsiaTheme="majorEastAsia" w:cstheme="majorBidi"/>
      <w:bCs/>
      <w:i/>
      <w:iCs/>
      <w:sz w:val="21"/>
    </w:rPr>
  </w:style>
  <w:style w:type="paragraph" w:styleId="Prrafodelista">
    <w:name w:val="List Paragraph"/>
    <w:basedOn w:val="Normal"/>
    <w:uiPriority w:val="34"/>
    <w:qFormat/>
    <w:rsid w:val="007C29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994"/>
    <w:rPr>
      <w:rFonts w:ascii="Tahoma" w:eastAsiaTheme="minorHAnsi" w:hAnsi="Tahoma" w:cs="Tahoma"/>
      <w:sz w:val="16"/>
      <w:szCs w:val="16"/>
      <w:lang w:val="es-ES_tradnl" w:eastAsia="en-US"/>
    </w:rPr>
  </w:style>
  <w:style w:type="paragraph" w:styleId="NormalWeb">
    <w:name w:val="Normal (Web)"/>
    <w:basedOn w:val="Normal"/>
    <w:uiPriority w:val="99"/>
    <w:semiHidden/>
    <w:unhideWhenUsed/>
    <w:rsid w:val="004B7E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45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6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1647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2955">
                                  <w:marLeft w:val="180"/>
                                  <w:marRight w:val="0"/>
                                  <w:marTop w:val="0"/>
                                  <w:marBottom w:val="1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2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3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2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10717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0537">
                                  <w:marLeft w:val="180"/>
                                  <w:marRight w:val="0"/>
                                  <w:marTop w:val="0"/>
                                  <w:marBottom w:val="1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0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i.bde.es/pkibde/es/menu/certaceptado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mailto:cau@bde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sedeelectronica.bde.es/sede/es/pie/accesibilida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lantillas\Plantillas_BE\BE\Plantilla_en_blanco.dotm" TargetMode="External"/></Relationships>
</file>

<file path=word/theme/theme1.xml><?xml version="1.0" encoding="utf-8"?>
<a:theme xmlns:a="http://schemas.openxmlformats.org/drawingml/2006/main" name="corporativo_1">
  <a:themeElements>
    <a:clrScheme name="Corporativo">
      <a:dk1>
        <a:sysClr val="windowText" lastClr="000000"/>
      </a:dk1>
      <a:lt1>
        <a:sysClr val="window" lastClr="FFFFFF"/>
      </a:lt1>
      <a:dk2>
        <a:srgbClr val="B2967A"/>
      </a:dk2>
      <a:lt2>
        <a:srgbClr val="B94105"/>
      </a:lt2>
      <a:accent1>
        <a:srgbClr val="B35C48"/>
      </a:accent1>
      <a:accent2>
        <a:srgbClr val="858585"/>
      </a:accent2>
      <a:accent3>
        <a:srgbClr val="DE9738"/>
      </a:accent3>
      <a:accent4>
        <a:srgbClr val="643C28"/>
      </a:accent4>
      <a:accent5>
        <a:srgbClr val="D6AB98"/>
      </a:accent5>
      <a:accent6>
        <a:srgbClr val="C39269"/>
      </a:accent6>
      <a:hlink>
        <a:srgbClr val="B94105"/>
      </a:hlink>
      <a:folHlink>
        <a:srgbClr val="800080"/>
      </a:folHlink>
    </a:clrScheme>
    <a:fontScheme name="Corporativo">
      <a:majorFont>
        <a:latin typeface="BdE Neue Helvetica 45 Light"/>
        <a:ea typeface=""/>
        <a:cs typeface=""/>
      </a:majorFont>
      <a:minorFont>
        <a:latin typeface="BdE Neue Helvetica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37A12-4C6D-472A-A2E1-827DE905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Plantilla_en_blanco.dotm</Template>
  <TotalTime>0</TotalTime>
  <Pages>7</Pages>
  <Words>740</Words>
  <Characters>4335</Characters>
  <Application>Microsoft Office Word</Application>
  <DocSecurity>4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 de España</Company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sgelmt</dc:creator>
  <cp:keywords/>
  <dc:description/>
  <cp:lastModifiedBy>GIL GARCIA, MARIA FE</cp:lastModifiedBy>
  <cp:revision>2</cp:revision>
  <dcterms:created xsi:type="dcterms:W3CDTF">2015-11-23T13:22:00Z</dcterms:created>
  <dcterms:modified xsi:type="dcterms:W3CDTF">2015-11-23T13:22:00Z</dcterms:modified>
</cp:coreProperties>
</file>